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3D8001A6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8E7C2E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11C667FD" w:rsidR="0040616E" w:rsidRPr="008E7C2E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8E7C2E">
        <w:rPr>
          <w:b/>
          <w:bCs/>
          <w:szCs w:val="20"/>
        </w:rPr>
        <w:t xml:space="preserve">Tilaus toimitetaan keittiölle </w:t>
      </w:r>
      <w:r w:rsidRPr="008E7C2E">
        <w:rPr>
          <w:b/>
          <w:bCs/>
          <w:color w:val="FF0000"/>
          <w:szCs w:val="20"/>
        </w:rPr>
        <w:t>5</w:t>
      </w:r>
      <w:r w:rsidRPr="008E7C2E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9"/>
        <w:gridCol w:w="502"/>
        <w:gridCol w:w="463"/>
        <w:gridCol w:w="390"/>
        <w:gridCol w:w="129"/>
        <w:gridCol w:w="1508"/>
        <w:gridCol w:w="202"/>
        <w:gridCol w:w="558"/>
        <w:gridCol w:w="463"/>
        <w:gridCol w:w="542"/>
        <w:gridCol w:w="392"/>
        <w:gridCol w:w="451"/>
        <w:gridCol w:w="574"/>
        <w:gridCol w:w="851"/>
        <w:gridCol w:w="567"/>
        <w:gridCol w:w="560"/>
        <w:gridCol w:w="10"/>
      </w:tblGrid>
      <w:tr w:rsidR="0040616E" w:rsidRPr="00382463" w14:paraId="18015030" w14:textId="77777777" w:rsidTr="0015411E">
        <w:tc>
          <w:tcPr>
            <w:tcW w:w="9921" w:type="dxa"/>
            <w:gridSpan w:val="17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9449F8">
        <w:tc>
          <w:tcPr>
            <w:tcW w:w="1759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-16946834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2" w:type="dxa"/>
                <w:gridSpan w:val="16"/>
              </w:tcPr>
              <w:p w14:paraId="6942052F" w14:textId="4E7427B4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</w:tr>
      <w:tr w:rsidR="0040616E" w:rsidRPr="00382463" w14:paraId="1A656DB0" w14:textId="77777777" w:rsidTr="009449F8">
        <w:tc>
          <w:tcPr>
            <w:tcW w:w="1759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-122999429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039D4C50" w14:textId="222CBABF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122834759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6"/>
              </w:tcPr>
              <w:p w14:paraId="461E7B1A" w14:textId="4E3FF845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</w:tr>
      <w:tr w:rsidR="0040616E" w:rsidRPr="00382463" w14:paraId="05AC9357" w14:textId="77777777" w:rsidTr="009449F8">
        <w:tc>
          <w:tcPr>
            <w:tcW w:w="1759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osoite"/>
            <w:tag w:val="Sähköpostiosoite"/>
            <w:id w:val="89840616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3527BA11" w14:textId="65524C9B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-78442821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6"/>
              </w:tcPr>
              <w:p w14:paraId="0D1BFC59" w14:textId="21B533DA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</w:tr>
      <w:tr w:rsidR="0040616E" w:rsidRPr="00382463" w14:paraId="4E4D5902" w14:textId="77777777" w:rsidTr="0015411E">
        <w:tc>
          <w:tcPr>
            <w:tcW w:w="9921" w:type="dxa"/>
            <w:gridSpan w:val="17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9449F8">
        <w:trPr>
          <w:trHeight w:val="454"/>
        </w:trPr>
        <w:tc>
          <w:tcPr>
            <w:tcW w:w="1759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211847896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2" w:type="dxa"/>
                <w:gridSpan w:val="5"/>
              </w:tcPr>
              <w:p w14:paraId="61252284" w14:textId="1DCAF6BC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-72699675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3" w:type="dxa"/>
                <w:gridSpan w:val="6"/>
              </w:tcPr>
              <w:p w14:paraId="5E44145D" w14:textId="207B37AD" w:rsidR="0040616E" w:rsidRPr="0064167A" w:rsidRDefault="0068342A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 </w:t>
                </w:r>
              </w:p>
            </w:tc>
          </w:sdtContent>
        </w:sdt>
      </w:tr>
      <w:tr w:rsidR="00800768" w14:paraId="0CB90C3B" w14:textId="77777777" w:rsidTr="00DB5761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3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DB5761">
        <w:tc>
          <w:tcPr>
            <w:tcW w:w="7359" w:type="dxa"/>
            <w:gridSpan w:val="12"/>
          </w:tcPr>
          <w:p w14:paraId="3216E50A" w14:textId="2F0B5D2D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1. (sis. juustotäytteisen eväsleivän, hedelmän, annosmehu 2 dl) </w:t>
            </w:r>
          </w:p>
        </w:tc>
        <w:sdt>
          <w:sdtPr>
            <w:rPr>
              <w:rFonts w:cs="Arial"/>
              <w:sz w:val="22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2D23EB65" w14:textId="328B3CF3" w:rsidR="000305F7" w:rsidRPr="00AB7561" w:rsidRDefault="00BD67EE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iden määrä"/>
            <w:tag w:val="Oppilaiden määrä"/>
            <w:id w:val="-110811340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7600D2BE" w:rsidR="000305F7" w:rsidRPr="003042A3" w:rsidRDefault="000244DC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 </w:t>
                </w:r>
                <w:r w:rsidR="005B34A1" w:rsidRPr="005B34A1"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ien määrä"/>
            <w:tag w:val="Opettajien määrä"/>
            <w:id w:val="-14377453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3"/>
              </w:tcPr>
              <w:p w14:paraId="335D6D8D" w14:textId="39591FED" w:rsidR="000305F7" w:rsidRPr="003042A3" w:rsidRDefault="000244DC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  </w:t>
                </w:r>
                <w:r w:rsidR="005B34A1" w:rsidRPr="005B34A1"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9B32123" w14:textId="77777777" w:rsidTr="00DB5761">
        <w:tc>
          <w:tcPr>
            <w:tcW w:w="7359" w:type="dxa"/>
            <w:gridSpan w:val="12"/>
          </w:tcPr>
          <w:p w14:paraId="209CF116" w14:textId="6AF10934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2. (sis. juustotäytteisen eväsleivän, grillimakkaran, annosmehu 2 dl)</w:t>
            </w:r>
          </w:p>
        </w:tc>
        <w:sdt>
          <w:sdtPr>
            <w:rPr>
              <w:rFonts w:cs="Arial"/>
              <w:sz w:val="22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</w:tcPr>
              <w:p w14:paraId="51F015B6" w14:textId="283AF1DD" w:rsidR="000305F7" w:rsidRPr="00AB7561" w:rsidRDefault="00BD67EE" w:rsidP="003042A3">
                <w:pPr>
                  <w:spacing w:line="360" w:lineRule="auto"/>
                  <w:jc w:val="center"/>
                  <w:rPr>
                    <w:rFonts w:cs="Arial"/>
                    <w:strike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iden määrä"/>
            <w:tag w:val="Oppilaiden määrä"/>
            <w:id w:val="86379585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362341E5" w:rsidR="000305F7" w:rsidRPr="003042A3" w:rsidRDefault="000244DC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 </w:t>
                </w:r>
                <w:r w:rsidR="005B34A1" w:rsidRPr="005B34A1"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ien määrä"/>
            <w:tag w:val="Opettajien määrä"/>
            <w:id w:val="14263001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3"/>
              </w:tcPr>
              <w:p w14:paraId="17844E0E" w14:textId="5E9BEA7C" w:rsidR="000305F7" w:rsidRPr="003042A3" w:rsidRDefault="000244DC" w:rsidP="00D95B45">
                <w:pPr>
                  <w:spacing w:line="360" w:lineRule="auto"/>
                  <w:rPr>
                    <w:strike/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  </w:t>
                </w:r>
                <w:r w:rsidR="005B34A1" w:rsidRPr="005B34A1"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40616E" w14:paraId="306A90E1" w14:textId="77777777" w:rsidTr="0015411E">
        <w:tc>
          <w:tcPr>
            <w:tcW w:w="9921" w:type="dxa"/>
            <w:gridSpan w:val="17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17647951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5F8FE407" w14:textId="6B80E76F" w:rsidR="000908D2" w:rsidRPr="00F97850" w:rsidRDefault="005B34A1" w:rsidP="00D95B45">
                <w:pPr>
                  <w:spacing w:line="480" w:lineRule="auto"/>
                  <w:rPr>
                    <w:szCs w:val="20"/>
                  </w:rPr>
                </w:pPr>
                <w:r w:rsidRPr="00F97850">
                  <w:rPr>
                    <w:szCs w:val="20"/>
                  </w:rPr>
                  <w:t xml:space="preserve"> </w:t>
                </w:r>
                <w:r w:rsidR="0068342A">
                  <w:rPr>
                    <w:szCs w:val="20"/>
                  </w:rPr>
                  <w:t xml:space="preserve"> 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68771630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2E2BD55C" w14:textId="44A61D54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-67989629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1F6BE13C" w14:textId="6532DC39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-89504731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1071970B" w14:textId="461C6562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-109054269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70BC2CD4" w14:textId="66F22280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37674726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5BE0F026" w14:textId="2CAD6F12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-166045715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442E04BE" w14:textId="2DB6E8C6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69651679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3478CF55" w14:textId="4F500F76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8277085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79AED3D0" w14:textId="115809AB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-45618314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43C14C06" w14:textId="7C9EB1D2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-121041205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698E67B5" w14:textId="215AE72F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-30955995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1043CABB" w14:textId="0532DA7C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8579415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53AFC4F0" w14:textId="60D66F4C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-40568857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192320AE" w14:textId="37FC3E69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15257624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0D4EAA96" w14:textId="24B61683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356ED8">
        <w:trPr>
          <w:trHeight w:val="454"/>
        </w:trPr>
        <w:sdt>
          <w:sdtPr>
            <w:rPr>
              <w:szCs w:val="20"/>
            </w:rPr>
            <w:alias w:val="Erityisruokavalio"/>
            <w:tag w:val="Erityisruokavalio"/>
            <w:id w:val="-163046386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114" w:type="dxa"/>
                <w:gridSpan w:val="4"/>
              </w:tcPr>
              <w:p w14:paraId="38A15E77" w14:textId="7116DD03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Nimi"/>
            <w:tag w:val="Nimi"/>
            <w:id w:val="83911919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4819" w:type="dxa"/>
                <w:gridSpan w:val="9"/>
              </w:tcPr>
              <w:p w14:paraId="21B1CD94" w14:textId="7C9F6132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szCs w:val="20"/>
            </w:rPr>
            <w:alias w:val="Tilausmäärä"/>
            <w:tag w:val="Tilausmäärä"/>
            <w:id w:val="-198191372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988" w:type="dxa"/>
                <w:gridSpan w:val="4"/>
              </w:tcPr>
              <w:p w14:paraId="0B03F93F" w14:textId="77F53777" w:rsidR="000908D2" w:rsidRDefault="0068342A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15411E">
        <w:tc>
          <w:tcPr>
            <w:tcW w:w="9921" w:type="dxa"/>
            <w:gridSpan w:val="17"/>
            <w:shd w:val="clear" w:color="auto" w:fill="D0CECE" w:themeFill="background2" w:themeFillShade="E6"/>
          </w:tcPr>
          <w:p w14:paraId="20BC3A82" w14:textId="3273D6AD" w:rsidR="0040616E" w:rsidRPr="0064167A" w:rsidRDefault="0040616E" w:rsidP="008F09D3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8F09D3">
              <w:rPr>
                <w:szCs w:val="20"/>
              </w:rPr>
              <w:t xml:space="preserve"> Merkitse tilattava tuote ja kappalemäärä.</w:t>
            </w:r>
          </w:p>
        </w:tc>
      </w:tr>
      <w:tr w:rsidR="00295705" w14:paraId="05A487E2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2F813175" w14:textId="1A6208D4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 xml:space="preserve">Eväsleipä, </w:t>
            </w:r>
            <w:proofErr w:type="gramStart"/>
            <w:r w:rsidRPr="00E23CB9">
              <w:rPr>
                <w:rFonts w:cs="Arial"/>
                <w:sz w:val="18"/>
                <w:szCs w:val="18"/>
              </w:rPr>
              <w:t>ruis-juusto</w:t>
            </w:r>
            <w:proofErr w:type="gramEnd"/>
            <w:r w:rsidRPr="00E23CB9">
              <w:rPr>
                <w:rFonts w:cs="Arial"/>
                <w:sz w:val="18"/>
                <w:szCs w:val="18"/>
              </w:rPr>
              <w:t xml:space="preserve"> 120 g</w:t>
            </w:r>
          </w:p>
        </w:tc>
        <w:sdt>
          <w:sdtPr>
            <w:rPr>
              <w:rFonts w:cs="Arial"/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A53248F" w14:textId="47DF04CF" w:rsidR="00295705" w:rsidRPr="001F1F06" w:rsidRDefault="00BD67EE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208726183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32AE2744" w14:textId="3FC78679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5E2520B6" w14:textId="67ADA8EB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rFonts w:cs="Arial"/>
              <w:sz w:val="28"/>
              <w:szCs w:val="28"/>
            </w:rPr>
            <w:id w:val="995457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5164CB1F" w14:textId="7B91E913" w:rsidR="00295705" w:rsidRPr="001F1F06" w:rsidRDefault="00295705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154866892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42" w:type="dxa"/>
              </w:tcPr>
              <w:p w14:paraId="22D13869" w14:textId="1A154B77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4F6DC6F2" w14:textId="5A47D4B3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 xml:space="preserve">Proteiinipirtelö, kaakao </w:t>
            </w:r>
            <w:r>
              <w:rPr>
                <w:rFonts w:cs="Arial"/>
                <w:sz w:val="18"/>
                <w:szCs w:val="18"/>
              </w:rPr>
              <w:br/>
            </w:r>
            <w:r w:rsidRPr="00E23CB9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-10647980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41761199" w14:textId="18AA528F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58912534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13F05DD3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295705" w14:paraId="0E0F3C89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13FDAE30" w14:textId="27A5B01D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rFonts w:cs="Arial"/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6102D0D" w14:textId="439ACF0B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112723778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359CF562" w14:textId="1DAD3443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617E8A24" w14:textId="0139227C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15486411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86633D" w14:textId="13AD2E6B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149972951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42" w:type="dxa"/>
              </w:tcPr>
              <w:p w14:paraId="149A0509" w14:textId="0D614714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73BFF6FE" w14:textId="1D10186D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rFonts w:cs="Arial"/>
              <w:sz w:val="28"/>
              <w:szCs w:val="28"/>
            </w:rPr>
            <w:id w:val="1379287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26736E7A" w14:textId="5182C399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210020763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6448DC71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295705" w14:paraId="4D0E3E2A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9921DDF" w14:textId="17ADA623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Kana-pastasalaatti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7590E680" w14:textId="1930B5E8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103222864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52E7AB51" w14:textId="4615334E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1CA43525" w14:textId="28873B37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7403240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62978370" w14:textId="36917CD5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75848680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42" w:type="dxa"/>
              </w:tcPr>
              <w:p w14:paraId="699A45F6" w14:textId="55223B3F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5E7AEC3F" w14:textId="15E78953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Grillimakkara 400</w:t>
            </w:r>
            <w:r w:rsidR="00175DBE">
              <w:rPr>
                <w:rFonts w:cs="Arial"/>
                <w:sz w:val="18"/>
                <w:szCs w:val="18"/>
              </w:rPr>
              <w:t xml:space="preserve"> </w:t>
            </w:r>
            <w:r w:rsidRPr="00E23CB9">
              <w:rPr>
                <w:rFonts w:cs="Arial"/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-1184669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2CC60CB9" w14:textId="1F5FCBCF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81401855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0B5BE3BF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295705" w14:paraId="015D685D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3673BD75" w14:textId="670D14C2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1137F012" w14:textId="2CA4CF78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5793225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2A01AFB8" w14:textId="5B8F1D15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1DBEDCC5" w14:textId="7216A746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397057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3E282A83" w14:textId="645E683B" w:rsidR="00295705" w:rsidRPr="001F1F06" w:rsidRDefault="008B7F96" w:rsidP="00C74EB1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24233972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42" w:type="dxa"/>
              </w:tcPr>
              <w:p w14:paraId="25F3BF3B" w14:textId="6FAFD4E2" w:rsidR="00295705" w:rsidRPr="00E23CB9" w:rsidRDefault="00747896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12FBF388" w14:textId="4C0551ED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8754363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66BA6B9D" w14:textId="2BAA399B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210352494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52EFB401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295705" w14:paraId="66202A37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590FE12A" w14:textId="4CCAA271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 xml:space="preserve">4 Hedelmää täysmehu </w:t>
            </w:r>
            <w:r>
              <w:rPr>
                <w:rFonts w:cs="Arial"/>
                <w:sz w:val="18"/>
                <w:szCs w:val="18"/>
              </w:rPr>
              <w:br/>
            </w:r>
            <w:r w:rsidRPr="00E23CB9">
              <w:rPr>
                <w:rFonts w:cs="Arial"/>
                <w:sz w:val="18"/>
                <w:szCs w:val="18"/>
              </w:rPr>
              <w:t>2 dl</w:t>
            </w:r>
          </w:p>
        </w:tc>
        <w:sdt>
          <w:sdtPr>
            <w:rPr>
              <w:rFonts w:cs="Arial"/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513DDB6D" w14:textId="2C1D56E4" w:rsidR="00295705" w:rsidRPr="001F1F06" w:rsidRDefault="008B7F96" w:rsidP="00C74EB1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58553436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4D17D643" w14:textId="2BFB93E8" w:rsidR="00295705" w:rsidRPr="00E23CB9" w:rsidRDefault="00BE7D58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2683B73C" w14:textId="767EBAFB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26194C0B" w14:textId="137274A0" w:rsidR="00295705" w:rsidRPr="001F1F06" w:rsidRDefault="008B7F96" w:rsidP="00C74EB1">
                <w:pPr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-75928564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42" w:type="dxa"/>
              </w:tcPr>
              <w:p w14:paraId="33871445" w14:textId="0198DACA" w:rsidR="00295705" w:rsidRPr="00E23CB9" w:rsidRDefault="00BE7D58" w:rsidP="00C74EB1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4"/>
          </w:tcPr>
          <w:p w14:paraId="60215F79" w14:textId="7AEC0FFD" w:rsidR="00295705" w:rsidRPr="00E23CB9" w:rsidRDefault="00295705" w:rsidP="00C74EB1">
            <w:pPr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Mandariini n. 100 g/kpl</w:t>
            </w:r>
          </w:p>
        </w:tc>
        <w:sdt>
          <w:sdtPr>
            <w:rPr>
              <w:rFonts w:cs="Arial"/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7B589EF0" w14:textId="50C8BC07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9421519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42A240AC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295705" w14:paraId="546E0BF1" w14:textId="77777777" w:rsidTr="001E73C5">
        <w:trPr>
          <w:gridAfter w:val="1"/>
          <w:wAfter w:w="10" w:type="dxa"/>
        </w:trPr>
        <w:tc>
          <w:tcPr>
            <w:tcW w:w="2261" w:type="dxa"/>
            <w:gridSpan w:val="2"/>
          </w:tcPr>
          <w:p w14:paraId="725EEBD1" w14:textId="793613C7" w:rsidR="00295705" w:rsidRPr="00E23CB9" w:rsidRDefault="00295705" w:rsidP="00295705">
            <w:pPr>
              <w:spacing w:line="360" w:lineRule="auto"/>
              <w:rPr>
                <w:rFonts w:cs="Arial"/>
                <w:sz w:val="18"/>
                <w:szCs w:val="18"/>
              </w:rPr>
            </w:pPr>
            <w:r w:rsidRPr="00E23CB9">
              <w:rPr>
                <w:rFonts w:cs="Arial"/>
                <w:sz w:val="18"/>
                <w:szCs w:val="18"/>
              </w:rPr>
              <w:t>Banaani n. 200 g/kpl</w:t>
            </w:r>
          </w:p>
        </w:tc>
        <w:sdt>
          <w:sdtPr>
            <w:rPr>
              <w:rFonts w:cs="Arial"/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3E89B254" w14:textId="0A370933" w:rsidR="00295705" w:rsidRPr="001F1F06" w:rsidRDefault="008B7F96" w:rsidP="00295705">
                <w:pPr>
                  <w:spacing w:line="360" w:lineRule="auto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Kappalemäärä"/>
            <w:tag w:val="Kappalemäärä"/>
            <w:id w:val="205695997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  <w:gridSpan w:val="2"/>
              </w:tcPr>
              <w:p w14:paraId="438B0EAA" w14:textId="06AE3CAB" w:rsidR="00295705" w:rsidRPr="00E23CB9" w:rsidRDefault="00BE7D58" w:rsidP="00295705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8" w:type="dxa"/>
            <w:gridSpan w:val="3"/>
          </w:tcPr>
          <w:p w14:paraId="48BE7AE8" w14:textId="77777777" w:rsidR="00295705" w:rsidRPr="00E23CB9" w:rsidRDefault="00295705" w:rsidP="00295705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7DE661" w14:textId="3E1A4FF3" w:rsidR="00295705" w:rsidRPr="001F1F06" w:rsidRDefault="008B7F96" w:rsidP="00295705">
                <w:pPr>
                  <w:spacing w:line="360" w:lineRule="auto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42" w:type="dxa"/>
          </w:tcPr>
          <w:p w14:paraId="4EFBF7BF" w14:textId="77777777" w:rsidR="00295705" w:rsidRPr="00E23CB9" w:rsidRDefault="00295705" w:rsidP="00295705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</w:tcPr>
          <w:p w14:paraId="335C326E" w14:textId="77777777" w:rsidR="00295705" w:rsidRPr="00E23CB9" w:rsidRDefault="00295705" w:rsidP="00295705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rFonts w:cs="Arial"/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</w:tcPr>
              <w:p w14:paraId="730769D8" w14:textId="7AF3E614" w:rsidR="00295705" w:rsidRPr="001F1F06" w:rsidRDefault="008B7F96" w:rsidP="00295705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295705" w:rsidRPr="00E23CB9" w:rsidRDefault="00295705" w:rsidP="00295705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</w:tr>
      <w:tr w:rsidR="00295705" w14:paraId="4DBC3E78" w14:textId="77777777" w:rsidTr="0015411E">
        <w:tc>
          <w:tcPr>
            <w:tcW w:w="9921" w:type="dxa"/>
            <w:gridSpan w:val="17"/>
            <w:shd w:val="clear" w:color="auto" w:fill="D9D9D9" w:themeFill="background1" w:themeFillShade="D9"/>
          </w:tcPr>
          <w:p w14:paraId="57D2D182" w14:textId="4EE8DF9E" w:rsidR="00295705" w:rsidRDefault="00295705" w:rsidP="0029570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Mukaan lähtevät henkilöt ja tilauksen noutoaika</w:t>
            </w:r>
          </w:p>
        </w:tc>
      </w:tr>
      <w:tr w:rsidR="00295705" w14:paraId="11C04E9C" w14:textId="77777777" w:rsidTr="009449F8">
        <w:tc>
          <w:tcPr>
            <w:tcW w:w="1759" w:type="dxa"/>
          </w:tcPr>
          <w:p w14:paraId="6BDACDB4" w14:textId="77777777" w:rsidR="00295705" w:rsidRDefault="00295705" w:rsidP="00295705">
            <w:pPr>
              <w:spacing w:line="360" w:lineRule="auto"/>
            </w:pPr>
            <w:r>
              <w:t>Oppilaita</w:t>
            </w:r>
          </w:p>
        </w:tc>
        <w:tc>
          <w:tcPr>
            <w:tcW w:w="8162" w:type="dxa"/>
            <w:gridSpan w:val="16"/>
          </w:tcPr>
          <w:p w14:paraId="44126BD9" w14:textId="714A0CFA" w:rsidR="00295705" w:rsidRDefault="00295705" w:rsidP="00295705">
            <w:pPr>
              <w:spacing w:line="360" w:lineRule="auto"/>
            </w:pPr>
            <w:r>
              <w:t>määrä:</w:t>
            </w:r>
            <w:r w:rsidR="008C7474">
              <w:t xml:space="preserve"> </w:t>
            </w:r>
            <w:sdt>
              <w:sdtPr>
                <w:alias w:val="Määrä"/>
                <w:tag w:val="Määrä"/>
                <w:id w:val="109805448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t xml:space="preserve"> </w:t>
                </w:r>
              </w:sdtContent>
            </w:sdt>
          </w:p>
        </w:tc>
      </w:tr>
      <w:tr w:rsidR="00295705" w14:paraId="2D3F9DC9" w14:textId="77777777" w:rsidTr="009449F8">
        <w:tc>
          <w:tcPr>
            <w:tcW w:w="1759" w:type="dxa"/>
          </w:tcPr>
          <w:p w14:paraId="199463EE" w14:textId="77777777" w:rsidR="00295705" w:rsidRDefault="00295705" w:rsidP="00295705">
            <w:pPr>
              <w:spacing w:line="360" w:lineRule="auto"/>
            </w:pPr>
            <w:r>
              <w:t>Opettajia</w:t>
            </w:r>
          </w:p>
        </w:tc>
        <w:tc>
          <w:tcPr>
            <w:tcW w:w="8162" w:type="dxa"/>
            <w:gridSpan w:val="16"/>
          </w:tcPr>
          <w:p w14:paraId="6CCA7035" w14:textId="279F1496" w:rsidR="00295705" w:rsidRDefault="00295705" w:rsidP="00295705">
            <w:pPr>
              <w:spacing w:line="360" w:lineRule="auto"/>
            </w:pPr>
            <w:r>
              <w:t>määrä:</w:t>
            </w:r>
            <w:r w:rsidR="00762618">
              <w:t xml:space="preserve"> </w:t>
            </w:r>
            <w:sdt>
              <w:sdtPr>
                <w:alias w:val="Määrä"/>
                <w:tag w:val="Määrä"/>
                <w:id w:val="-316651614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t xml:space="preserve"> </w:t>
                </w:r>
              </w:sdtContent>
            </w:sdt>
          </w:p>
        </w:tc>
      </w:tr>
      <w:tr w:rsidR="00295705" w14:paraId="38EF44E2" w14:textId="77777777" w:rsidTr="009449F8">
        <w:tc>
          <w:tcPr>
            <w:tcW w:w="1759" w:type="dxa"/>
          </w:tcPr>
          <w:p w14:paraId="7C94FDA9" w14:textId="77777777" w:rsidR="00295705" w:rsidRDefault="00295705" w:rsidP="00295705">
            <w:pPr>
              <w:spacing w:line="360" w:lineRule="auto"/>
            </w:pPr>
            <w:r>
              <w:t>Avustajia</w:t>
            </w:r>
          </w:p>
        </w:tc>
        <w:tc>
          <w:tcPr>
            <w:tcW w:w="8162" w:type="dxa"/>
            <w:gridSpan w:val="16"/>
          </w:tcPr>
          <w:p w14:paraId="7AD42DD5" w14:textId="4503B6C2" w:rsidR="00295705" w:rsidRDefault="00295705" w:rsidP="00295705">
            <w:pPr>
              <w:spacing w:line="360" w:lineRule="auto"/>
            </w:pPr>
            <w:r>
              <w:t>määrä:</w:t>
            </w:r>
            <w:r w:rsidR="00762618">
              <w:t xml:space="preserve"> </w:t>
            </w:r>
            <w:sdt>
              <w:sdtPr>
                <w:alias w:val="Määrä"/>
                <w:tag w:val="Määrä"/>
                <w:id w:val="-1125852531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t xml:space="preserve"> </w:t>
                </w:r>
              </w:sdtContent>
            </w:sdt>
          </w:p>
        </w:tc>
      </w:tr>
      <w:tr w:rsidR="00295705" w14:paraId="5EB4A536" w14:textId="77777777" w:rsidTr="009449F8">
        <w:tc>
          <w:tcPr>
            <w:tcW w:w="1759" w:type="dxa"/>
          </w:tcPr>
          <w:p w14:paraId="4E32595C" w14:textId="77777777" w:rsidR="00295705" w:rsidRDefault="00295705" w:rsidP="0029570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2" w:type="dxa"/>
            <w:gridSpan w:val="16"/>
          </w:tcPr>
          <w:p w14:paraId="7C9AEE4B" w14:textId="0DFD478A" w:rsidR="00295705" w:rsidRDefault="00295705" w:rsidP="00295705">
            <w:pPr>
              <w:spacing w:line="360" w:lineRule="auto"/>
            </w:pPr>
            <w:r>
              <w:t>määrä:</w:t>
            </w:r>
            <w:r w:rsidR="00762618">
              <w:t xml:space="preserve"> </w:t>
            </w:r>
            <w:sdt>
              <w:sdtPr>
                <w:alias w:val="Määrä"/>
                <w:tag w:val="Määrä"/>
                <w:id w:val="36526409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t xml:space="preserve"> </w:t>
                </w:r>
              </w:sdtContent>
            </w:sdt>
          </w:p>
        </w:tc>
      </w:tr>
      <w:tr w:rsidR="00295705" w14:paraId="23527837" w14:textId="77777777" w:rsidTr="009449F8">
        <w:tc>
          <w:tcPr>
            <w:tcW w:w="4751" w:type="dxa"/>
            <w:gridSpan w:val="6"/>
          </w:tcPr>
          <w:p w14:paraId="5332ED18" w14:textId="77777777" w:rsidR="00295705" w:rsidRPr="007B562B" w:rsidRDefault="00295705" w:rsidP="0029570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aika"/>
            <w:tag w:val="Noutoaika"/>
            <w:id w:val="-123307883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0" w:type="dxa"/>
                <w:gridSpan w:val="11"/>
              </w:tcPr>
              <w:p w14:paraId="63BEA1CF" w14:textId="772D336F" w:rsidR="00295705" w:rsidRPr="007B562B" w:rsidRDefault="00E6682E" w:rsidP="00295705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295705" w14:paraId="29E4FB28" w14:textId="77777777" w:rsidTr="0015411E">
        <w:trPr>
          <w:trHeight w:val="510"/>
        </w:trPr>
        <w:tc>
          <w:tcPr>
            <w:tcW w:w="9921" w:type="dxa"/>
            <w:gridSpan w:val="17"/>
            <w:shd w:val="clear" w:color="auto" w:fill="D0CECE" w:themeFill="background2" w:themeFillShade="E6"/>
          </w:tcPr>
          <w:p w14:paraId="5E8EDDEF" w14:textId="16225794" w:rsidR="00295705" w:rsidRPr="007B562B" w:rsidRDefault="00295705" w:rsidP="0029570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Ruokailu Servican muussa toimipaikassa: yhteystiedot löytyvät  </w:t>
            </w:r>
            <w:hyperlink r:id="rId11" w:history="1">
              <w:r w:rsidRPr="00945506">
                <w:rPr>
                  <w:color w:val="0000FF"/>
                  <w:u w:val="single"/>
                </w:rPr>
                <w:t>Yhteys</w:t>
              </w:r>
              <w:r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295705" w14:paraId="30DE86A1" w14:textId="77777777" w:rsidTr="009449F8">
        <w:trPr>
          <w:trHeight w:val="624"/>
        </w:trPr>
        <w:tc>
          <w:tcPr>
            <w:tcW w:w="4953" w:type="dxa"/>
            <w:gridSpan w:val="7"/>
          </w:tcPr>
          <w:p w14:paraId="7454714A" w14:textId="73D1A572" w:rsidR="00295705" w:rsidRDefault="00295705" w:rsidP="0029570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111542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-228228496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68" w:type="dxa"/>
            <w:gridSpan w:val="10"/>
          </w:tcPr>
          <w:p w14:paraId="0F8D0AA8" w14:textId="600466D3" w:rsidR="00295705" w:rsidRDefault="00381B85" w:rsidP="0029570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295705">
              <w:rPr>
                <w:b/>
                <w:bCs/>
              </w:rPr>
              <w:t>uokailuaika klo:</w:t>
            </w:r>
            <w:r w:rsidR="00111542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-522716655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E6682E"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128599641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196DAFF5" w:rsidR="00453110" w:rsidRPr="00453110" w:rsidRDefault="00E6682E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default" r:id="rId12"/>
      <w:footerReference w:type="default" r:id="rId13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18458" w14:textId="77777777" w:rsidR="00802BA0" w:rsidRDefault="00802BA0" w:rsidP="00A76A31">
      <w:pPr>
        <w:spacing w:after="0" w:line="240" w:lineRule="auto"/>
      </w:pPr>
      <w:r>
        <w:separator/>
      </w:r>
    </w:p>
  </w:endnote>
  <w:endnote w:type="continuationSeparator" w:id="0">
    <w:p w14:paraId="52BF83B2" w14:textId="77777777" w:rsidR="00802BA0" w:rsidRDefault="00802BA0" w:rsidP="00A76A31">
      <w:pPr>
        <w:spacing w:after="0" w:line="240" w:lineRule="auto"/>
      </w:pPr>
      <w:r>
        <w:continuationSeparator/>
      </w:r>
    </w:p>
  </w:endnote>
  <w:endnote w:type="continuationNotice" w:id="1">
    <w:p w14:paraId="6DFC2079" w14:textId="77777777" w:rsidR="00802BA0" w:rsidRDefault="00802BA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058954" w14:textId="77777777" w:rsidR="0069294B" w:rsidRDefault="0069294B" w:rsidP="0069294B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3CC80E32" w14:textId="236AC009" w:rsidR="0069294B" w:rsidRPr="0069294B" w:rsidRDefault="0069294B" w:rsidP="0069294B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2179C" w14:textId="77777777" w:rsidR="00802BA0" w:rsidRDefault="00802BA0" w:rsidP="00A76A31">
      <w:pPr>
        <w:spacing w:after="0" w:line="240" w:lineRule="auto"/>
      </w:pPr>
      <w:r>
        <w:separator/>
      </w:r>
    </w:p>
  </w:footnote>
  <w:footnote w:type="continuationSeparator" w:id="0">
    <w:p w14:paraId="4120E0FE" w14:textId="77777777" w:rsidR="00802BA0" w:rsidRDefault="00802BA0" w:rsidP="00A76A31">
      <w:pPr>
        <w:spacing w:after="0" w:line="240" w:lineRule="auto"/>
      </w:pPr>
      <w:r>
        <w:continuationSeparator/>
      </w:r>
    </w:p>
  </w:footnote>
  <w:footnote w:type="continuationNotice" w:id="1">
    <w:p w14:paraId="13622D60" w14:textId="77777777" w:rsidR="00802BA0" w:rsidRDefault="00802BA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06F60121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54F8">
      <w:tab/>
    </w:r>
    <w:r w:rsidR="005B54F8">
      <w:tab/>
      <w:t>Kiuruvesi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rBgfnBVdPecihXzaVaOaQwl4R1yiJ1VfG+TGza/35ZfQYakvmOGiciUKOCbwDhbZGk8hcJUDyyzTpE4Z6MS8Rw==" w:salt="NALrciZneDFiXHL6SMYlt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20EE0"/>
    <w:rsid w:val="000244DC"/>
    <w:rsid w:val="000305F7"/>
    <w:rsid w:val="00042DA4"/>
    <w:rsid w:val="00060CB7"/>
    <w:rsid w:val="00061C4B"/>
    <w:rsid w:val="00085F2E"/>
    <w:rsid w:val="000908D2"/>
    <w:rsid w:val="00091B43"/>
    <w:rsid w:val="000938A5"/>
    <w:rsid w:val="000955B5"/>
    <w:rsid w:val="000A2BB2"/>
    <w:rsid w:val="000C3077"/>
    <w:rsid w:val="000D66C7"/>
    <w:rsid w:val="000D7A9C"/>
    <w:rsid w:val="000F5B20"/>
    <w:rsid w:val="00101E25"/>
    <w:rsid w:val="001035F5"/>
    <w:rsid w:val="00111542"/>
    <w:rsid w:val="00120AB8"/>
    <w:rsid w:val="001217E3"/>
    <w:rsid w:val="00132F5D"/>
    <w:rsid w:val="00141285"/>
    <w:rsid w:val="00143C94"/>
    <w:rsid w:val="00145E65"/>
    <w:rsid w:val="0015411E"/>
    <w:rsid w:val="00157FD7"/>
    <w:rsid w:val="00162A65"/>
    <w:rsid w:val="00175DBE"/>
    <w:rsid w:val="001874D5"/>
    <w:rsid w:val="001E73C5"/>
    <w:rsid w:val="001F1F06"/>
    <w:rsid w:val="002052E0"/>
    <w:rsid w:val="00222809"/>
    <w:rsid w:val="00260B43"/>
    <w:rsid w:val="00270E8D"/>
    <w:rsid w:val="00295705"/>
    <w:rsid w:val="002A795C"/>
    <w:rsid w:val="002B492C"/>
    <w:rsid w:val="002C5215"/>
    <w:rsid w:val="002C74BE"/>
    <w:rsid w:val="003042A3"/>
    <w:rsid w:val="003115B1"/>
    <w:rsid w:val="00330504"/>
    <w:rsid w:val="00332C78"/>
    <w:rsid w:val="00343D6E"/>
    <w:rsid w:val="00356ED8"/>
    <w:rsid w:val="003758D5"/>
    <w:rsid w:val="00381B85"/>
    <w:rsid w:val="003927C5"/>
    <w:rsid w:val="003F36DA"/>
    <w:rsid w:val="0040616E"/>
    <w:rsid w:val="0042006A"/>
    <w:rsid w:val="00420F81"/>
    <w:rsid w:val="00453110"/>
    <w:rsid w:val="004712C6"/>
    <w:rsid w:val="004C16DB"/>
    <w:rsid w:val="00543BCF"/>
    <w:rsid w:val="00545C32"/>
    <w:rsid w:val="005539AE"/>
    <w:rsid w:val="0056662B"/>
    <w:rsid w:val="005A737F"/>
    <w:rsid w:val="005B34A1"/>
    <w:rsid w:val="005B54F8"/>
    <w:rsid w:val="0061074F"/>
    <w:rsid w:val="00611930"/>
    <w:rsid w:val="006368E3"/>
    <w:rsid w:val="006577F7"/>
    <w:rsid w:val="0068342A"/>
    <w:rsid w:val="006853D7"/>
    <w:rsid w:val="0069294B"/>
    <w:rsid w:val="00693561"/>
    <w:rsid w:val="00693D66"/>
    <w:rsid w:val="006B13E9"/>
    <w:rsid w:val="006C14DB"/>
    <w:rsid w:val="007015D3"/>
    <w:rsid w:val="00704014"/>
    <w:rsid w:val="0071208B"/>
    <w:rsid w:val="007204B4"/>
    <w:rsid w:val="00747896"/>
    <w:rsid w:val="00750ACC"/>
    <w:rsid w:val="00751581"/>
    <w:rsid w:val="00762618"/>
    <w:rsid w:val="0077118C"/>
    <w:rsid w:val="007A7FA1"/>
    <w:rsid w:val="007E047C"/>
    <w:rsid w:val="00800768"/>
    <w:rsid w:val="00802BA0"/>
    <w:rsid w:val="00810689"/>
    <w:rsid w:val="00820EB2"/>
    <w:rsid w:val="00830604"/>
    <w:rsid w:val="00844E4F"/>
    <w:rsid w:val="00847A53"/>
    <w:rsid w:val="0085561D"/>
    <w:rsid w:val="0085740A"/>
    <w:rsid w:val="00860360"/>
    <w:rsid w:val="00876752"/>
    <w:rsid w:val="008773D3"/>
    <w:rsid w:val="0088218F"/>
    <w:rsid w:val="00887040"/>
    <w:rsid w:val="008B7F96"/>
    <w:rsid w:val="008C7474"/>
    <w:rsid w:val="008D2E5D"/>
    <w:rsid w:val="008D7F15"/>
    <w:rsid w:val="008E7C2E"/>
    <w:rsid w:val="008F09D3"/>
    <w:rsid w:val="00907A9E"/>
    <w:rsid w:val="009449F8"/>
    <w:rsid w:val="00945506"/>
    <w:rsid w:val="00986F87"/>
    <w:rsid w:val="00992377"/>
    <w:rsid w:val="009A2CF8"/>
    <w:rsid w:val="009B6E14"/>
    <w:rsid w:val="009F2C17"/>
    <w:rsid w:val="00A054E6"/>
    <w:rsid w:val="00A06D53"/>
    <w:rsid w:val="00A07AE5"/>
    <w:rsid w:val="00A35685"/>
    <w:rsid w:val="00A600D2"/>
    <w:rsid w:val="00A76A31"/>
    <w:rsid w:val="00AB7561"/>
    <w:rsid w:val="00AF160A"/>
    <w:rsid w:val="00B045F8"/>
    <w:rsid w:val="00BA13E6"/>
    <w:rsid w:val="00BB7150"/>
    <w:rsid w:val="00BC4F93"/>
    <w:rsid w:val="00BD67EE"/>
    <w:rsid w:val="00BE7D58"/>
    <w:rsid w:val="00C045D3"/>
    <w:rsid w:val="00C20AE6"/>
    <w:rsid w:val="00C2744E"/>
    <w:rsid w:val="00C71E4A"/>
    <w:rsid w:val="00C74EB1"/>
    <w:rsid w:val="00C76DD5"/>
    <w:rsid w:val="00C8389F"/>
    <w:rsid w:val="00C84F99"/>
    <w:rsid w:val="00C91C04"/>
    <w:rsid w:val="00C96B9C"/>
    <w:rsid w:val="00CB4309"/>
    <w:rsid w:val="00CD4ACE"/>
    <w:rsid w:val="00D1758D"/>
    <w:rsid w:val="00D50663"/>
    <w:rsid w:val="00D765A5"/>
    <w:rsid w:val="00DB5761"/>
    <w:rsid w:val="00DD53D9"/>
    <w:rsid w:val="00DE2E63"/>
    <w:rsid w:val="00DE41C1"/>
    <w:rsid w:val="00E03408"/>
    <w:rsid w:val="00E07633"/>
    <w:rsid w:val="00E17A5F"/>
    <w:rsid w:val="00E23CB9"/>
    <w:rsid w:val="00E513C8"/>
    <w:rsid w:val="00E6682E"/>
    <w:rsid w:val="00E8090B"/>
    <w:rsid w:val="00ED1B58"/>
    <w:rsid w:val="00F547E2"/>
    <w:rsid w:val="00F66A41"/>
    <w:rsid w:val="00F70B56"/>
    <w:rsid w:val="00F97850"/>
    <w:rsid w:val="00FA22DA"/>
    <w:rsid w:val="00FB34F4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69294B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69356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56553FAF-7267-4CC4-AF98-8F6EA74974C5}"/>
      </w:docPartPr>
      <w:docPartBody>
        <w:p w:rsidR="00C82CD3" w:rsidRDefault="005A4446">
          <w:r w:rsidRPr="00ED3546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446"/>
    <w:rsid w:val="00101E25"/>
    <w:rsid w:val="001317B6"/>
    <w:rsid w:val="00143C94"/>
    <w:rsid w:val="00241B77"/>
    <w:rsid w:val="004C16DB"/>
    <w:rsid w:val="004C3D5C"/>
    <w:rsid w:val="005038DA"/>
    <w:rsid w:val="00540FC4"/>
    <w:rsid w:val="00543BCF"/>
    <w:rsid w:val="005A4446"/>
    <w:rsid w:val="006853D7"/>
    <w:rsid w:val="006B13E9"/>
    <w:rsid w:val="007E047C"/>
    <w:rsid w:val="00832723"/>
    <w:rsid w:val="00844E4F"/>
    <w:rsid w:val="008D76AA"/>
    <w:rsid w:val="009B6E14"/>
    <w:rsid w:val="00A06D53"/>
    <w:rsid w:val="00B045F8"/>
    <w:rsid w:val="00C67962"/>
    <w:rsid w:val="00C82CD3"/>
    <w:rsid w:val="00E62E38"/>
    <w:rsid w:val="00EE6B5B"/>
    <w:rsid w:val="00F8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5A444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476</TotalTime>
  <Pages>2</Pages>
  <Words>203</Words>
  <Characters>1342</Characters>
  <Application>Microsoft Office Word</Application>
  <DocSecurity>0</DocSecurity>
  <Lines>133</Lines>
  <Paragraphs>88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72</cp:revision>
  <cp:lastPrinted>2026-03-16T07:21:00Z</cp:lastPrinted>
  <dcterms:created xsi:type="dcterms:W3CDTF">2026-02-12T07:56:00Z</dcterms:created>
  <dcterms:modified xsi:type="dcterms:W3CDTF">2026-03-23T09:07:00Z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