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FDFB6" w14:textId="646CBA1C" w:rsidR="0040616E" w:rsidRPr="00382463" w:rsidRDefault="0040616E" w:rsidP="0040616E">
      <w:pPr>
        <w:spacing w:line="360" w:lineRule="auto"/>
        <w:rPr>
          <w:sz w:val="24"/>
          <w:szCs w:val="24"/>
        </w:rPr>
      </w:pPr>
      <w:r w:rsidRPr="00382463">
        <w:rPr>
          <w:b/>
          <w:bCs/>
          <w:sz w:val="32"/>
          <w:szCs w:val="32"/>
        </w:rPr>
        <w:t>Retki</w:t>
      </w:r>
      <w:r>
        <w:rPr>
          <w:b/>
          <w:bCs/>
          <w:sz w:val="32"/>
          <w:szCs w:val="32"/>
        </w:rPr>
        <w:t>eväs</w:t>
      </w:r>
      <w:r w:rsidRPr="00382463">
        <w:rPr>
          <w:b/>
          <w:bCs/>
          <w:sz w:val="32"/>
          <w:szCs w:val="32"/>
        </w:rPr>
        <w:t>tilauslomake</w:t>
      </w:r>
      <w:r w:rsidRPr="00382463">
        <w:rPr>
          <w:sz w:val="24"/>
          <w:szCs w:val="24"/>
        </w:rPr>
        <w:t xml:space="preserve"> </w:t>
      </w:r>
      <w:r w:rsidRPr="00832E20">
        <w:rPr>
          <w:szCs w:val="20"/>
        </w:rPr>
        <w:t xml:space="preserve">(varhaiskasvatus, peruskoulu, </w:t>
      </w:r>
      <w:r w:rsidR="00B94AA8">
        <w:rPr>
          <w:szCs w:val="20"/>
        </w:rPr>
        <w:t>lukio</w:t>
      </w:r>
      <w:r w:rsidRPr="00832E20">
        <w:rPr>
          <w:szCs w:val="20"/>
        </w:rPr>
        <w:t>)</w:t>
      </w:r>
    </w:p>
    <w:p w14:paraId="74E607AE" w14:textId="6F4ECAFC" w:rsidR="0040616E" w:rsidRPr="00B94AA8" w:rsidRDefault="0040616E" w:rsidP="0040616E">
      <w:pPr>
        <w:spacing w:line="360" w:lineRule="auto"/>
        <w:rPr>
          <w:b/>
          <w:bCs/>
          <w:color w:val="FF0000"/>
          <w:szCs w:val="20"/>
        </w:rPr>
      </w:pPr>
      <w:r w:rsidRPr="00B94AA8">
        <w:rPr>
          <w:b/>
          <w:bCs/>
          <w:szCs w:val="20"/>
        </w:rPr>
        <w:t xml:space="preserve">Tilaus toimitetaan keittiölle </w:t>
      </w:r>
      <w:r w:rsidR="00372617" w:rsidRPr="00B94AA8">
        <w:rPr>
          <w:b/>
          <w:bCs/>
          <w:color w:val="FF0000"/>
          <w:szCs w:val="20"/>
        </w:rPr>
        <w:t>10</w:t>
      </w:r>
      <w:r w:rsidRPr="00B94AA8">
        <w:rPr>
          <w:b/>
          <w:bCs/>
          <w:szCs w:val="20"/>
        </w:rPr>
        <w:t xml:space="preserve"> arkipäivää ennen retkieväiden noutoa. </w:t>
      </w:r>
    </w:p>
    <w:tbl>
      <w:tblPr>
        <w:tblStyle w:val="TaulukkoRuudukko"/>
        <w:tblW w:w="9921" w:type="dxa"/>
        <w:tblLayout w:type="fixed"/>
        <w:tblLook w:val="04A0" w:firstRow="1" w:lastRow="0" w:firstColumn="1" w:lastColumn="0" w:noHBand="0" w:noVBand="1"/>
      </w:tblPr>
      <w:tblGrid>
        <w:gridCol w:w="1759"/>
        <w:gridCol w:w="502"/>
        <w:gridCol w:w="463"/>
        <w:gridCol w:w="519"/>
        <w:gridCol w:w="435"/>
        <w:gridCol w:w="1073"/>
        <w:gridCol w:w="202"/>
        <w:gridCol w:w="558"/>
        <w:gridCol w:w="463"/>
        <w:gridCol w:w="567"/>
        <w:gridCol w:w="367"/>
        <w:gridCol w:w="451"/>
        <w:gridCol w:w="574"/>
        <w:gridCol w:w="851"/>
        <w:gridCol w:w="282"/>
        <w:gridCol w:w="285"/>
        <w:gridCol w:w="560"/>
        <w:gridCol w:w="10"/>
      </w:tblGrid>
      <w:tr w:rsidR="0040616E" w:rsidRPr="00382463" w14:paraId="18015030" w14:textId="77777777" w:rsidTr="0015411E">
        <w:tc>
          <w:tcPr>
            <w:tcW w:w="9921" w:type="dxa"/>
            <w:gridSpan w:val="18"/>
            <w:shd w:val="clear" w:color="auto" w:fill="C00000"/>
          </w:tcPr>
          <w:p w14:paraId="37C191C0" w14:textId="77777777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 w:rsidRPr="0064167A">
              <w:rPr>
                <w:b/>
                <w:bCs/>
                <w:szCs w:val="20"/>
              </w:rPr>
              <w:t>Tilaajan tiedot</w:t>
            </w:r>
          </w:p>
        </w:tc>
      </w:tr>
      <w:tr w:rsidR="0040616E" w:rsidRPr="00382463" w14:paraId="24CDBC49" w14:textId="77777777" w:rsidTr="009449F8">
        <w:tc>
          <w:tcPr>
            <w:tcW w:w="1759" w:type="dxa"/>
          </w:tcPr>
          <w:p w14:paraId="056E0853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Y</w:t>
            </w:r>
            <w:r w:rsidRPr="0064167A">
              <w:rPr>
                <w:szCs w:val="20"/>
              </w:rPr>
              <w:t>ksikkö</w:t>
            </w:r>
          </w:p>
        </w:tc>
        <w:sdt>
          <w:sdtPr>
            <w:rPr>
              <w:szCs w:val="20"/>
            </w:rPr>
            <w:alias w:val="Yksikkö"/>
            <w:tag w:val="Yksikkö"/>
            <w:id w:val="154941387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162" w:type="dxa"/>
                <w:gridSpan w:val="17"/>
              </w:tcPr>
              <w:p w14:paraId="6942052F" w14:textId="1113781C" w:rsidR="0040616E" w:rsidRPr="0064167A" w:rsidRDefault="001274D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1A656DB0" w14:textId="77777777" w:rsidTr="009449F8">
        <w:tc>
          <w:tcPr>
            <w:tcW w:w="1759" w:type="dxa"/>
          </w:tcPr>
          <w:p w14:paraId="03BCF8B1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Sukunimi</w:t>
            </w:r>
          </w:p>
        </w:tc>
        <w:sdt>
          <w:sdtPr>
            <w:rPr>
              <w:szCs w:val="20"/>
            </w:rPr>
            <w:alias w:val="Sukunimi"/>
            <w:tag w:val="Sukunimi"/>
            <w:id w:val="-18907535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039D4C50" w14:textId="03A3C8AB" w:rsidR="0040616E" w:rsidRPr="0064167A" w:rsidRDefault="001274D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44853A68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Etunimi</w:t>
            </w:r>
          </w:p>
        </w:tc>
        <w:sdt>
          <w:sdtPr>
            <w:rPr>
              <w:szCs w:val="20"/>
            </w:rPr>
            <w:alias w:val="Etunimi"/>
            <w:tag w:val="Etunimi"/>
            <w:id w:val="-164310710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461E7B1A" w14:textId="69448F90" w:rsidR="0040616E" w:rsidRPr="0064167A" w:rsidRDefault="001274D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05AC9357" w14:textId="77777777" w:rsidTr="009449F8">
        <w:tc>
          <w:tcPr>
            <w:tcW w:w="1759" w:type="dxa"/>
          </w:tcPr>
          <w:p w14:paraId="402DB93A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Sähköpostiosoite</w:t>
            </w:r>
          </w:p>
        </w:tc>
        <w:sdt>
          <w:sdtPr>
            <w:rPr>
              <w:szCs w:val="20"/>
            </w:rPr>
            <w:alias w:val="Sähköposti"/>
            <w:tag w:val="Sähköposti"/>
            <w:id w:val="46794118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3527BA11" w14:textId="7CC79624" w:rsidR="0040616E" w:rsidRPr="0064167A" w:rsidRDefault="001274D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5019E967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Puhelinnumero</w:t>
            </w:r>
          </w:p>
        </w:tc>
        <w:sdt>
          <w:sdtPr>
            <w:rPr>
              <w:szCs w:val="20"/>
            </w:rPr>
            <w:alias w:val="Puhelinnumero"/>
            <w:tag w:val="Puhelinnumero"/>
            <w:id w:val="75663895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0D1BFC59" w14:textId="4022426D" w:rsidR="0040616E" w:rsidRPr="0064167A" w:rsidRDefault="001274D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4E4D5902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489D1C23" w14:textId="77777777" w:rsidR="0040616E" w:rsidRPr="0064167A" w:rsidRDefault="0040616E" w:rsidP="00D95B45">
            <w:pPr>
              <w:spacing w:line="48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Tilau</w:t>
            </w:r>
            <w:r>
              <w:rPr>
                <w:b/>
                <w:bCs/>
                <w:szCs w:val="20"/>
              </w:rPr>
              <w:t>ksen tiedot</w:t>
            </w:r>
          </w:p>
        </w:tc>
      </w:tr>
      <w:tr w:rsidR="0040616E" w:rsidRPr="00382463" w14:paraId="74CE0DEC" w14:textId="77777777" w:rsidTr="009449F8">
        <w:trPr>
          <w:trHeight w:val="454"/>
        </w:trPr>
        <w:tc>
          <w:tcPr>
            <w:tcW w:w="1759" w:type="dxa"/>
          </w:tcPr>
          <w:p w14:paraId="085C89F5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Retkipäivä</w:t>
            </w:r>
          </w:p>
        </w:tc>
        <w:sdt>
          <w:sdtPr>
            <w:rPr>
              <w:szCs w:val="20"/>
            </w:rPr>
            <w:alias w:val="Retkipäivä"/>
            <w:tag w:val="Retkipäivä"/>
            <w:id w:val="-55986510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61252284" w14:textId="349F343D" w:rsidR="0040616E" w:rsidRPr="0064167A" w:rsidRDefault="00B55A04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68AA09BA" w14:textId="722859B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Luokka/ryhmä</w:t>
            </w:r>
          </w:p>
        </w:tc>
        <w:sdt>
          <w:sdtPr>
            <w:rPr>
              <w:szCs w:val="20"/>
            </w:rPr>
            <w:alias w:val="Luokka/ryhmä"/>
            <w:tag w:val="Luokka/ryhmä"/>
            <w:id w:val="130312222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5E44145D" w14:textId="00E79B18" w:rsidR="0040616E" w:rsidRPr="0064167A" w:rsidRDefault="00B55A04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0CB90C3B" w14:textId="77777777" w:rsidTr="00830169">
        <w:tc>
          <w:tcPr>
            <w:tcW w:w="7933" w:type="dxa"/>
            <w:gridSpan w:val="13"/>
            <w:shd w:val="clear" w:color="auto" w:fill="D0CECE" w:themeFill="background2" w:themeFillShade="E6"/>
          </w:tcPr>
          <w:p w14:paraId="51C703C6" w14:textId="77777777" w:rsidR="000305F7" w:rsidRPr="00B22A96" w:rsidRDefault="000305F7" w:rsidP="00D95B45">
            <w:pPr>
              <w:spacing w:line="480" w:lineRule="auto"/>
              <w:rPr>
                <w:strike/>
                <w:szCs w:val="20"/>
              </w:rPr>
            </w:pPr>
            <w:r w:rsidRPr="0064167A">
              <w:rPr>
                <w:b/>
                <w:bCs/>
                <w:szCs w:val="20"/>
              </w:rPr>
              <w:t>Retkieväspaketit</w:t>
            </w:r>
            <w:r>
              <w:rPr>
                <w:b/>
                <w:bCs/>
                <w:szCs w:val="20"/>
              </w:rPr>
              <w:t>: valitse eväspakkaus ja lisää tilausmäärä</w:t>
            </w:r>
          </w:p>
        </w:tc>
        <w:tc>
          <w:tcPr>
            <w:tcW w:w="851" w:type="dxa"/>
            <w:shd w:val="clear" w:color="auto" w:fill="D0CECE" w:themeFill="background2" w:themeFillShade="E6"/>
          </w:tcPr>
          <w:p w14:paraId="5AE89D24" w14:textId="2097A9C5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oppilas</w:t>
            </w:r>
          </w:p>
        </w:tc>
        <w:tc>
          <w:tcPr>
            <w:tcW w:w="1137" w:type="dxa"/>
            <w:gridSpan w:val="4"/>
            <w:shd w:val="clear" w:color="auto" w:fill="D0CECE" w:themeFill="background2" w:themeFillShade="E6"/>
          </w:tcPr>
          <w:p w14:paraId="5D11BE29" w14:textId="2A97CC0A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opettaja</w:t>
            </w:r>
          </w:p>
        </w:tc>
      </w:tr>
      <w:tr w:rsidR="000305F7" w14:paraId="2240878D" w14:textId="77777777" w:rsidTr="00830169">
        <w:tc>
          <w:tcPr>
            <w:tcW w:w="7359" w:type="dxa"/>
            <w:gridSpan w:val="12"/>
          </w:tcPr>
          <w:p w14:paraId="3216E50A" w14:textId="179A6622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>Retkieväs 1. (sis. juustotäytteisen eväsleivän, hedelmän, annosmehu</w:t>
            </w:r>
            <w:r w:rsidR="0064036A">
              <w:rPr>
                <w:szCs w:val="20"/>
              </w:rPr>
              <w:t>n</w:t>
            </w:r>
            <w:r w:rsidRPr="00AA6F3A">
              <w:rPr>
                <w:szCs w:val="20"/>
              </w:rPr>
              <w:t xml:space="preserve"> 2 dl) </w:t>
            </w:r>
          </w:p>
        </w:tc>
        <w:sdt>
          <w:sdtPr>
            <w:rPr>
              <w:rFonts w:cs="Arial"/>
              <w:sz w:val="28"/>
              <w:szCs w:val="28"/>
            </w:rPr>
            <w:id w:val="1205205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</w:tcPr>
              <w:p w14:paraId="2D23EB65" w14:textId="4ACEA0DC" w:rsidR="000305F7" w:rsidRPr="00830169" w:rsidRDefault="00B55A04" w:rsidP="00D95B45">
                <w:pPr>
                  <w:spacing w:line="360" w:lineRule="auto"/>
                  <w:rPr>
                    <w:rFonts w:cs="Arial"/>
                    <w:strike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Cs w:val="20"/>
            </w:rPr>
            <w:alias w:val="oppilasmäärä"/>
            <w:tag w:val="oppilasmäärä"/>
            <w:id w:val="49978346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54AF2ABE" w14:textId="1F8507F6" w:rsidR="000305F7" w:rsidRPr="00B22A96" w:rsidRDefault="008E7749" w:rsidP="00D95B45">
                <w:pPr>
                  <w:spacing w:line="360" w:lineRule="auto"/>
                  <w:rPr>
                    <w:strike/>
                    <w:szCs w:val="20"/>
                  </w:rPr>
                </w:pPr>
                <w:r>
                  <w:rPr>
                    <w:szCs w:val="20"/>
                  </w:rPr>
                  <w:t xml:space="preserve">    kpl</w:t>
                </w:r>
              </w:p>
            </w:tc>
          </w:sdtContent>
        </w:sdt>
        <w:sdt>
          <w:sdtPr>
            <w:rPr>
              <w:szCs w:val="20"/>
            </w:rPr>
            <w:alias w:val="Opettajamäärä"/>
            <w:tag w:val="Opettajamäärä"/>
            <w:id w:val="-117912676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335D6D8D" w14:textId="705BC673" w:rsidR="000305F7" w:rsidRPr="00B22A96" w:rsidRDefault="008E7749" w:rsidP="00D95B45">
                <w:pPr>
                  <w:spacing w:line="360" w:lineRule="auto"/>
                  <w:rPr>
                    <w:strike/>
                    <w:szCs w:val="20"/>
                  </w:rPr>
                </w:pPr>
                <w:r w:rsidRPr="008E7749">
                  <w:rPr>
                    <w:szCs w:val="20"/>
                  </w:rPr>
                  <w:t xml:space="preserve">    kpl</w:t>
                </w:r>
              </w:p>
            </w:tc>
          </w:sdtContent>
        </w:sdt>
      </w:tr>
      <w:tr w:rsidR="000305F7" w14:paraId="49B32123" w14:textId="77777777" w:rsidTr="00830169">
        <w:tc>
          <w:tcPr>
            <w:tcW w:w="7359" w:type="dxa"/>
            <w:gridSpan w:val="12"/>
          </w:tcPr>
          <w:p w14:paraId="209CF116" w14:textId="1758BBA1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>Retkieväs 2. (sis. juustotäytteisen eväsleivän, grillimakkaran, annosmehu</w:t>
            </w:r>
            <w:r w:rsidR="00837DAD">
              <w:rPr>
                <w:szCs w:val="20"/>
              </w:rPr>
              <w:t>n</w:t>
            </w:r>
            <w:r w:rsidRPr="00AA6F3A">
              <w:rPr>
                <w:szCs w:val="20"/>
              </w:rPr>
              <w:t xml:space="preserve"> 2 dl)</w:t>
            </w:r>
          </w:p>
        </w:tc>
        <w:sdt>
          <w:sdtPr>
            <w:rPr>
              <w:rFonts w:cs="Arial"/>
              <w:sz w:val="28"/>
              <w:szCs w:val="28"/>
            </w:rPr>
            <w:id w:val="-37206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</w:tcPr>
              <w:p w14:paraId="51F015B6" w14:textId="56003AD6" w:rsidR="000305F7" w:rsidRPr="00830169" w:rsidRDefault="00C84F99" w:rsidP="00D95B45">
                <w:pPr>
                  <w:spacing w:line="360" w:lineRule="auto"/>
                  <w:rPr>
                    <w:rFonts w:cs="Arial"/>
                    <w:strike/>
                    <w:sz w:val="28"/>
                    <w:szCs w:val="28"/>
                  </w:rPr>
                </w:pPr>
                <w:r w:rsidRPr="00830169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Cs w:val="20"/>
            </w:rPr>
            <w:alias w:val="Oppilasmäärä"/>
            <w:tag w:val="Oppilasmäärä"/>
            <w:id w:val="210646268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153DEC09" w14:textId="126A3964" w:rsidR="000305F7" w:rsidRPr="00B22A96" w:rsidRDefault="008E7749" w:rsidP="00D95B45">
                <w:pPr>
                  <w:spacing w:line="360" w:lineRule="auto"/>
                  <w:rPr>
                    <w:strike/>
                    <w:szCs w:val="20"/>
                  </w:rPr>
                </w:pPr>
                <w:r w:rsidRPr="008E7749">
                  <w:rPr>
                    <w:szCs w:val="20"/>
                  </w:rPr>
                  <w:t xml:space="preserve">    kpl</w:t>
                </w:r>
              </w:p>
            </w:tc>
          </w:sdtContent>
        </w:sdt>
        <w:sdt>
          <w:sdtPr>
            <w:rPr>
              <w:szCs w:val="20"/>
            </w:rPr>
            <w:alias w:val="Opettajamäärä"/>
            <w:tag w:val="Opettajamäärä"/>
            <w:id w:val="-115690653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17844E0E" w14:textId="0AF4BFF1" w:rsidR="000305F7" w:rsidRPr="00B22A96" w:rsidRDefault="008E7749" w:rsidP="00D95B45">
                <w:pPr>
                  <w:spacing w:line="360" w:lineRule="auto"/>
                  <w:rPr>
                    <w:strike/>
                    <w:szCs w:val="20"/>
                  </w:rPr>
                </w:pPr>
                <w:r w:rsidRPr="008E7749">
                  <w:rPr>
                    <w:szCs w:val="20"/>
                  </w:rPr>
                  <w:t xml:space="preserve">    kpl</w:t>
                </w:r>
              </w:p>
            </w:tc>
          </w:sdtContent>
        </w:sdt>
      </w:tr>
      <w:tr w:rsidR="0040616E" w14:paraId="306A90E1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7A9139FD" w14:textId="35A25074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Erityisruokavaliot</w:t>
            </w:r>
            <w:r w:rsidR="000908D2">
              <w:rPr>
                <w:b/>
                <w:bCs/>
                <w:szCs w:val="20"/>
              </w:rPr>
              <w:t xml:space="preserve">: lisää </w:t>
            </w:r>
            <w:r w:rsidRPr="000908D2">
              <w:rPr>
                <w:b/>
                <w:bCs/>
                <w:szCs w:val="20"/>
              </w:rPr>
              <w:t>erityisruokavali</w:t>
            </w:r>
            <w:r w:rsidR="000908D2" w:rsidRPr="000908D2">
              <w:rPr>
                <w:b/>
                <w:bCs/>
                <w:szCs w:val="20"/>
              </w:rPr>
              <w:t xml:space="preserve">o, nimi </w:t>
            </w:r>
            <w:r w:rsidRPr="000908D2">
              <w:rPr>
                <w:b/>
                <w:bCs/>
                <w:szCs w:val="20"/>
              </w:rPr>
              <w:t>ja tilausmäärä</w:t>
            </w:r>
          </w:p>
        </w:tc>
      </w:tr>
      <w:tr w:rsidR="00800768" w14:paraId="08AC7A6A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68019319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5F8FE407" w14:textId="489AF7A6" w:rsidR="000908D2" w:rsidRDefault="003D03A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51398894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2E2BD55C" w14:textId="1898FC64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105866323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1F6BE13C" w14:textId="2B16A968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5F69D21F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00975158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1071970B" w14:textId="31F36387" w:rsidR="000908D2" w:rsidRDefault="003D03A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4957926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70BC2CD4" w14:textId="2CADDE28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38071657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5BE0F026" w14:textId="48979D74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4300C9A0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156044085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442E04BE" w14:textId="36AB0E66" w:rsidR="000908D2" w:rsidRDefault="003D03A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41659390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3478CF55" w14:textId="648768C1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171488966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79AED3D0" w14:textId="13FD4367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3C525FA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67048148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43C14C06" w14:textId="4FA4E498" w:rsidR="000908D2" w:rsidRDefault="003D03A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62986667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698E67B5" w14:textId="00BD4B86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62057610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1043CABB" w14:textId="659B6311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DF2E9E7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10526182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53AFC4F0" w14:textId="21044212" w:rsidR="000908D2" w:rsidRDefault="003D03A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7750421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192320AE" w14:textId="41AFBEA2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59054924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0D4EAA96" w14:textId="1B511AF1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F4705C" w14:paraId="4C0783E3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30710323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2D03236A" w14:textId="3DA00AFB" w:rsidR="00F4705C" w:rsidRDefault="003D03A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73532611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6C7251C7" w14:textId="4C839750" w:rsidR="00F4705C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53184912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78B828F0" w14:textId="1871B795" w:rsidR="00F4705C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327D8D73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44967391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38A15E77" w14:textId="79B0CAB1" w:rsidR="000908D2" w:rsidRDefault="003D03A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46457738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21B1CD94" w14:textId="58C09796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210375899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0B03F93F" w14:textId="4DF7CC36" w:rsidR="000908D2" w:rsidRDefault="00332FA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40616E" w14:paraId="701D4F89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20BC3A82" w14:textId="0BBF9CDF" w:rsidR="0040616E" w:rsidRPr="0064167A" w:rsidRDefault="0040616E" w:rsidP="004E6EDD">
            <w:pPr>
              <w:spacing w:line="36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Lisätuotteet</w:t>
            </w:r>
            <w:r w:rsidR="000908D2">
              <w:rPr>
                <w:szCs w:val="20"/>
              </w:rPr>
              <w:t>: er</w:t>
            </w:r>
            <w:r w:rsidRPr="0064167A">
              <w:rPr>
                <w:szCs w:val="20"/>
              </w:rPr>
              <w:t>ikseen vel</w:t>
            </w:r>
            <w:r>
              <w:rPr>
                <w:szCs w:val="20"/>
              </w:rPr>
              <w:t>o</w:t>
            </w:r>
            <w:r w:rsidRPr="0064167A">
              <w:rPr>
                <w:szCs w:val="20"/>
              </w:rPr>
              <w:t>it</w:t>
            </w:r>
            <w:r>
              <w:rPr>
                <w:szCs w:val="20"/>
              </w:rPr>
              <w:t>et</w:t>
            </w:r>
            <w:r w:rsidRPr="0064167A">
              <w:rPr>
                <w:szCs w:val="20"/>
              </w:rPr>
              <w:t>tavia tuotteita</w:t>
            </w:r>
            <w:r w:rsidR="000908D2">
              <w:rPr>
                <w:szCs w:val="20"/>
              </w:rPr>
              <w:t>. Tuotehinnat ovat Aromi-myyntisivuston tuotevalikoimassa</w:t>
            </w:r>
            <w:r w:rsidR="00E8090B">
              <w:rPr>
                <w:szCs w:val="20"/>
              </w:rPr>
              <w:t>.</w:t>
            </w:r>
            <w:r w:rsidR="004E6EDD">
              <w:rPr>
                <w:szCs w:val="20"/>
              </w:rPr>
              <w:t xml:space="preserve"> Merkitse tilattava tuote ja kappalemäärä.</w:t>
            </w:r>
          </w:p>
        </w:tc>
      </w:tr>
      <w:tr w:rsidR="000305F7" w14:paraId="05A487E2" w14:textId="77777777" w:rsidTr="00B35B9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2F813175" w14:textId="1A6208D4" w:rsidR="0040616E" w:rsidRPr="003054D4" w:rsidRDefault="00420F81" w:rsidP="006E63A2">
            <w:pPr>
              <w:rPr>
                <w:sz w:val="18"/>
                <w:szCs w:val="18"/>
              </w:rPr>
            </w:pPr>
            <w:r w:rsidRPr="003054D4">
              <w:rPr>
                <w:sz w:val="18"/>
                <w:szCs w:val="18"/>
              </w:rPr>
              <w:t>Eväsleipä, ruis-juusto 120 g</w:t>
            </w:r>
          </w:p>
        </w:tc>
        <w:sdt>
          <w:sdtPr>
            <w:rPr>
              <w:rFonts w:cs="Arial"/>
              <w:sz w:val="28"/>
              <w:szCs w:val="28"/>
            </w:rPr>
            <w:id w:val="-964880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0A53248F" w14:textId="23B0545B" w:rsidR="0040616E" w:rsidRPr="001E13A9" w:rsidRDefault="00F10ED3" w:rsidP="006E63A2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43788086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32AE2744" w14:textId="5DD96F9F" w:rsidR="0040616E" w:rsidRPr="003054D4" w:rsidRDefault="003C2A6B" w:rsidP="006E63A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5E2520B6" w14:textId="67ADA8EB" w:rsidR="0040616E" w:rsidRPr="003054D4" w:rsidRDefault="002B492C" w:rsidP="006E63A2">
            <w:pPr>
              <w:rPr>
                <w:rFonts w:cs="Arial"/>
                <w:sz w:val="18"/>
                <w:szCs w:val="18"/>
              </w:rPr>
            </w:pPr>
            <w:r w:rsidRPr="003054D4">
              <w:rPr>
                <w:rFonts w:cs="Arial"/>
                <w:sz w:val="18"/>
                <w:szCs w:val="18"/>
              </w:rPr>
              <w:t>Marjajogurtti, laktoositon 150 g</w:t>
            </w:r>
          </w:p>
        </w:tc>
        <w:sdt>
          <w:sdtPr>
            <w:rPr>
              <w:rFonts w:cs="Arial"/>
              <w:sz w:val="28"/>
              <w:szCs w:val="28"/>
            </w:rPr>
            <w:id w:val="891846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5164CB1F" w14:textId="00EE31FA" w:rsidR="0040616E" w:rsidRPr="001E13A9" w:rsidRDefault="00F10ED3" w:rsidP="006E63A2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-211651373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22D13869" w14:textId="7BEC829B" w:rsidR="0040616E" w:rsidRPr="003054D4" w:rsidRDefault="003C2A6B" w:rsidP="006E63A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4F6DC6F2" w14:textId="01202182" w:rsidR="0040616E" w:rsidRPr="003054D4" w:rsidRDefault="003F36DA" w:rsidP="006E63A2">
            <w:pPr>
              <w:rPr>
                <w:sz w:val="18"/>
                <w:szCs w:val="18"/>
              </w:rPr>
            </w:pPr>
            <w:r w:rsidRPr="003054D4">
              <w:rPr>
                <w:rFonts w:cs="Arial"/>
                <w:sz w:val="18"/>
                <w:szCs w:val="18"/>
              </w:rPr>
              <w:t xml:space="preserve">Proteiinipirtelö, kaakao </w:t>
            </w:r>
            <w:r w:rsidR="003054D4">
              <w:rPr>
                <w:rFonts w:cs="Arial"/>
                <w:sz w:val="18"/>
                <w:szCs w:val="18"/>
              </w:rPr>
              <w:br/>
            </w:r>
            <w:r w:rsidRPr="003054D4">
              <w:rPr>
                <w:rFonts w:cs="Arial"/>
                <w:sz w:val="18"/>
                <w:szCs w:val="18"/>
              </w:rPr>
              <w:t>250 g</w:t>
            </w:r>
          </w:p>
        </w:tc>
        <w:sdt>
          <w:sdtPr>
            <w:rPr>
              <w:rFonts w:cs="Arial"/>
              <w:sz w:val="28"/>
              <w:szCs w:val="28"/>
            </w:rPr>
            <w:id w:val="674996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41761199" w14:textId="00C02A12" w:rsidR="0040616E" w:rsidRPr="001E13A9" w:rsidRDefault="00F10ED3" w:rsidP="00BB7150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-84362242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698DF2B2" w14:textId="068133FA" w:rsidR="0040616E" w:rsidRPr="003054D4" w:rsidRDefault="003C2A6B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0E0F3C89" w14:textId="77777777" w:rsidTr="00B35B9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13FDAE30" w14:textId="27A5B01D" w:rsidR="0040616E" w:rsidRPr="003054D4" w:rsidRDefault="00420F81" w:rsidP="006E63A2">
            <w:pPr>
              <w:rPr>
                <w:sz w:val="18"/>
                <w:szCs w:val="18"/>
              </w:rPr>
            </w:pPr>
            <w:r w:rsidRPr="003054D4">
              <w:rPr>
                <w:sz w:val="18"/>
                <w:szCs w:val="18"/>
              </w:rPr>
              <w:t>Eväsleipä, ruis-juusto-kinkku 120 g</w:t>
            </w:r>
          </w:p>
        </w:tc>
        <w:sdt>
          <w:sdtPr>
            <w:rPr>
              <w:rFonts w:cs="Arial"/>
              <w:sz w:val="28"/>
              <w:szCs w:val="28"/>
            </w:rPr>
            <w:id w:val="1814671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06102D0D" w14:textId="46C424F6" w:rsidR="0040616E" w:rsidRPr="001E13A9" w:rsidRDefault="00F10ED3" w:rsidP="006E63A2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116883680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359CF562" w14:textId="739E840F" w:rsidR="0040616E" w:rsidRPr="003054D4" w:rsidRDefault="006C7422" w:rsidP="006E63A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617E8A24" w14:textId="0139227C" w:rsidR="0040616E" w:rsidRPr="003054D4" w:rsidRDefault="002B492C" w:rsidP="006E63A2">
            <w:pPr>
              <w:rPr>
                <w:rFonts w:cs="Arial"/>
                <w:sz w:val="18"/>
                <w:szCs w:val="18"/>
              </w:rPr>
            </w:pPr>
            <w:r w:rsidRPr="003054D4">
              <w:rPr>
                <w:rFonts w:cs="Arial"/>
                <w:sz w:val="18"/>
                <w:szCs w:val="18"/>
              </w:rPr>
              <w:t>Mango-vaniljajogurtti, laktoositon 100 g</w:t>
            </w:r>
          </w:p>
        </w:tc>
        <w:sdt>
          <w:sdtPr>
            <w:rPr>
              <w:rFonts w:cs="Arial"/>
              <w:sz w:val="28"/>
              <w:szCs w:val="28"/>
            </w:rPr>
            <w:id w:val="-1458553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4E86633D" w14:textId="3C4B2395" w:rsidR="0040616E" w:rsidRPr="001E13A9" w:rsidRDefault="00F10ED3" w:rsidP="006E63A2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-17711671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149A0509" w14:textId="76ADD47C" w:rsidR="0040616E" w:rsidRPr="003054D4" w:rsidRDefault="006C7422" w:rsidP="006E63A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73BFF6FE" w14:textId="1D10186D" w:rsidR="0040616E" w:rsidRPr="003054D4" w:rsidRDefault="009F2C17" w:rsidP="006E63A2">
            <w:pPr>
              <w:rPr>
                <w:rFonts w:cs="Arial"/>
                <w:sz w:val="18"/>
                <w:szCs w:val="18"/>
              </w:rPr>
            </w:pPr>
            <w:r w:rsidRPr="003054D4">
              <w:rPr>
                <w:rFonts w:cs="Arial"/>
                <w:sz w:val="18"/>
                <w:szCs w:val="18"/>
              </w:rPr>
              <w:t>Proteiinipirtelö, mansikka 250 g</w:t>
            </w:r>
          </w:p>
        </w:tc>
        <w:sdt>
          <w:sdtPr>
            <w:rPr>
              <w:rFonts w:cs="Arial"/>
              <w:sz w:val="28"/>
              <w:szCs w:val="28"/>
            </w:rPr>
            <w:id w:val="-1699582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26736E7A" w14:textId="4B027BD7" w:rsidR="0040616E" w:rsidRPr="001E13A9" w:rsidRDefault="00F10ED3" w:rsidP="00BB7150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-183082435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35621011" w14:textId="51BB296E" w:rsidR="0040616E" w:rsidRPr="003054D4" w:rsidRDefault="006C7422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4D0E3E2A" w14:textId="77777777" w:rsidTr="00B35B9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9921DDF" w14:textId="17ADA623" w:rsidR="0040616E" w:rsidRPr="003054D4" w:rsidRDefault="00420F81" w:rsidP="006E63A2">
            <w:pPr>
              <w:rPr>
                <w:sz w:val="18"/>
                <w:szCs w:val="18"/>
              </w:rPr>
            </w:pPr>
            <w:r w:rsidRPr="003054D4">
              <w:rPr>
                <w:sz w:val="18"/>
                <w:szCs w:val="18"/>
              </w:rPr>
              <w:t>Kana-pastasalaatti annos 250 g</w:t>
            </w:r>
          </w:p>
        </w:tc>
        <w:sdt>
          <w:sdtPr>
            <w:rPr>
              <w:rFonts w:cs="Arial"/>
              <w:sz w:val="28"/>
              <w:szCs w:val="28"/>
            </w:rPr>
            <w:id w:val="1745068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7590E680" w14:textId="7217F915" w:rsidR="0040616E" w:rsidRPr="001E13A9" w:rsidRDefault="00F10ED3" w:rsidP="006E63A2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40434595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52E7AB51" w14:textId="4B76C81D" w:rsidR="0040616E" w:rsidRPr="003054D4" w:rsidRDefault="006C7422" w:rsidP="006E63A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CA43525" w14:textId="28873B37" w:rsidR="0040616E" w:rsidRPr="003054D4" w:rsidRDefault="002B492C" w:rsidP="006E63A2">
            <w:pPr>
              <w:rPr>
                <w:rFonts w:cs="Arial"/>
                <w:sz w:val="18"/>
                <w:szCs w:val="18"/>
              </w:rPr>
            </w:pPr>
            <w:r w:rsidRPr="003054D4">
              <w:rPr>
                <w:rFonts w:cs="Arial"/>
                <w:sz w:val="18"/>
                <w:szCs w:val="18"/>
              </w:rPr>
              <w:t>Hedelmäsmoothie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455691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62978370" w14:textId="17644CAD" w:rsidR="0040616E" w:rsidRPr="001E13A9" w:rsidRDefault="00F10ED3" w:rsidP="006E63A2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-193574098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699A45F6" w14:textId="38474E24" w:rsidR="0040616E" w:rsidRPr="003054D4" w:rsidRDefault="006C7422" w:rsidP="006E63A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5E7AEC3F" w14:textId="0499676B" w:rsidR="0040616E" w:rsidRPr="003054D4" w:rsidRDefault="009F2C17" w:rsidP="006E63A2">
            <w:pPr>
              <w:rPr>
                <w:sz w:val="18"/>
                <w:szCs w:val="18"/>
              </w:rPr>
            </w:pPr>
            <w:r w:rsidRPr="003054D4">
              <w:rPr>
                <w:sz w:val="18"/>
                <w:szCs w:val="18"/>
              </w:rPr>
              <w:t>Grillimakkara 400</w:t>
            </w:r>
            <w:r w:rsidR="00525E47">
              <w:rPr>
                <w:sz w:val="18"/>
                <w:szCs w:val="18"/>
              </w:rPr>
              <w:t xml:space="preserve"> </w:t>
            </w:r>
            <w:r w:rsidRPr="003054D4">
              <w:rPr>
                <w:sz w:val="18"/>
                <w:szCs w:val="18"/>
              </w:rPr>
              <w:t>g</w:t>
            </w:r>
          </w:p>
        </w:tc>
        <w:sdt>
          <w:sdtPr>
            <w:rPr>
              <w:rFonts w:cs="Arial"/>
              <w:sz w:val="28"/>
              <w:szCs w:val="28"/>
            </w:rPr>
            <w:id w:val="1956749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2CC60CB9" w14:textId="5E22107B" w:rsidR="0040616E" w:rsidRPr="001E13A9" w:rsidRDefault="00F10ED3" w:rsidP="00BB7150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17485652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44E2D4E5" w14:textId="66B7F0A3" w:rsidR="0040616E" w:rsidRPr="003054D4" w:rsidRDefault="006C7422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015D685D" w14:textId="77777777" w:rsidTr="00B35B9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3673BD75" w14:textId="670D14C2" w:rsidR="0040616E" w:rsidRPr="003054D4" w:rsidRDefault="00420F81" w:rsidP="006E63A2">
            <w:pPr>
              <w:rPr>
                <w:sz w:val="18"/>
                <w:szCs w:val="18"/>
              </w:rPr>
            </w:pPr>
            <w:r w:rsidRPr="003054D4">
              <w:rPr>
                <w:sz w:val="18"/>
                <w:szCs w:val="18"/>
              </w:rPr>
              <w:t>Tonnikala-pastasalaatti annos 250 g</w:t>
            </w:r>
          </w:p>
        </w:tc>
        <w:sdt>
          <w:sdtPr>
            <w:rPr>
              <w:rFonts w:cs="Arial"/>
              <w:sz w:val="28"/>
              <w:szCs w:val="28"/>
            </w:rPr>
            <w:id w:val="-506365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1137F012" w14:textId="733F0857" w:rsidR="0040616E" w:rsidRPr="001E13A9" w:rsidRDefault="00F10ED3" w:rsidP="006E63A2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-100072842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2A01AFB8" w14:textId="0D63C5DB" w:rsidR="0040616E" w:rsidRPr="003054D4" w:rsidRDefault="006C7422" w:rsidP="006E63A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DBEDCC5" w14:textId="7216A746" w:rsidR="0040616E" w:rsidRPr="003054D4" w:rsidRDefault="002B492C" w:rsidP="006E63A2">
            <w:pPr>
              <w:rPr>
                <w:rFonts w:cs="Arial"/>
                <w:sz w:val="18"/>
                <w:szCs w:val="18"/>
              </w:rPr>
            </w:pPr>
            <w:r w:rsidRPr="003054D4">
              <w:rPr>
                <w:rFonts w:cs="Arial"/>
                <w:sz w:val="18"/>
                <w:szCs w:val="18"/>
              </w:rPr>
              <w:t>Marjasmoothie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-18447666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3E282A83" w14:textId="3AE8E8F4" w:rsidR="0040616E" w:rsidRPr="001E13A9" w:rsidRDefault="006E63A2" w:rsidP="006E63A2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208355705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25F3BF3B" w14:textId="5A7F96CC" w:rsidR="0040616E" w:rsidRPr="003054D4" w:rsidRDefault="006C7422" w:rsidP="006E63A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12FBF388" w14:textId="4C0551ED" w:rsidR="0040616E" w:rsidRPr="003054D4" w:rsidRDefault="00A054E6" w:rsidP="006E63A2">
            <w:pPr>
              <w:rPr>
                <w:sz w:val="18"/>
                <w:szCs w:val="18"/>
              </w:rPr>
            </w:pPr>
            <w:r w:rsidRPr="003054D4">
              <w:rPr>
                <w:sz w:val="18"/>
                <w:szCs w:val="18"/>
              </w:rPr>
              <w:t>Omena täysmehu 2 dl</w:t>
            </w:r>
          </w:p>
        </w:tc>
        <w:sdt>
          <w:sdtPr>
            <w:rPr>
              <w:rFonts w:cs="Arial"/>
              <w:sz w:val="28"/>
              <w:szCs w:val="28"/>
            </w:rPr>
            <w:id w:val="860779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66BA6B9D" w14:textId="5D818177" w:rsidR="0040616E" w:rsidRPr="001E13A9" w:rsidRDefault="00F10ED3" w:rsidP="00BB7150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-119962002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8BF639E" w14:textId="2E011BE3" w:rsidR="009449F8" w:rsidRPr="003054D4" w:rsidRDefault="0019134F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9449F8" w14:paraId="66202A37" w14:textId="77777777" w:rsidTr="00B35B9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590FE12A" w14:textId="61CFEF67" w:rsidR="009449F8" w:rsidRPr="003054D4" w:rsidRDefault="00820EB2" w:rsidP="006E63A2">
            <w:pPr>
              <w:rPr>
                <w:sz w:val="18"/>
                <w:szCs w:val="18"/>
              </w:rPr>
            </w:pPr>
            <w:r w:rsidRPr="003054D4">
              <w:rPr>
                <w:sz w:val="18"/>
                <w:szCs w:val="18"/>
              </w:rPr>
              <w:t xml:space="preserve">4 Hedelmää täysmehu </w:t>
            </w:r>
            <w:r w:rsidR="003054D4">
              <w:rPr>
                <w:sz w:val="18"/>
                <w:szCs w:val="18"/>
              </w:rPr>
              <w:br/>
            </w:r>
            <w:r w:rsidRPr="003054D4">
              <w:rPr>
                <w:sz w:val="18"/>
                <w:szCs w:val="18"/>
              </w:rPr>
              <w:t>2 dl</w:t>
            </w:r>
          </w:p>
        </w:tc>
        <w:sdt>
          <w:sdtPr>
            <w:rPr>
              <w:rFonts w:cs="Arial"/>
              <w:sz w:val="28"/>
              <w:szCs w:val="28"/>
            </w:rPr>
            <w:id w:val="-736400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513DDB6D" w14:textId="0FB1C53D" w:rsidR="009449F8" w:rsidRPr="001E13A9" w:rsidRDefault="00F10ED3" w:rsidP="006E63A2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-30247219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4D17D643" w14:textId="1CCF3BDC" w:rsidR="009449F8" w:rsidRPr="003054D4" w:rsidRDefault="0019134F" w:rsidP="006E63A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2683B73C" w14:textId="767EBAFB" w:rsidR="009449F8" w:rsidRPr="003054D4" w:rsidRDefault="00820EB2" w:rsidP="006E63A2">
            <w:pPr>
              <w:rPr>
                <w:rFonts w:cs="Arial"/>
                <w:sz w:val="18"/>
                <w:szCs w:val="18"/>
              </w:rPr>
            </w:pPr>
            <w:r w:rsidRPr="003054D4">
              <w:rPr>
                <w:rFonts w:cs="Arial"/>
                <w:sz w:val="18"/>
                <w:szCs w:val="18"/>
              </w:rPr>
              <w:t>Omena n. 200 g/kpl</w:t>
            </w:r>
          </w:p>
        </w:tc>
        <w:sdt>
          <w:sdtPr>
            <w:rPr>
              <w:rFonts w:cs="Arial"/>
              <w:sz w:val="28"/>
              <w:szCs w:val="28"/>
            </w:rPr>
            <w:id w:val="-1011913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26194C0B" w14:textId="1F59564A" w:rsidR="009449F8" w:rsidRPr="001E13A9" w:rsidRDefault="00F10ED3" w:rsidP="006E63A2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52907145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33871445" w14:textId="37D94F6D" w:rsidR="009449F8" w:rsidRPr="003054D4" w:rsidRDefault="0019134F" w:rsidP="006E63A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60215F79" w14:textId="7AEC0FFD" w:rsidR="009449F8" w:rsidRPr="003054D4" w:rsidRDefault="00820EB2" w:rsidP="006E63A2">
            <w:pPr>
              <w:rPr>
                <w:sz w:val="18"/>
                <w:szCs w:val="18"/>
              </w:rPr>
            </w:pPr>
            <w:r w:rsidRPr="003054D4">
              <w:rPr>
                <w:sz w:val="18"/>
                <w:szCs w:val="18"/>
              </w:rPr>
              <w:t>Mandariini n. 100 g/kpl</w:t>
            </w:r>
          </w:p>
        </w:tc>
        <w:sdt>
          <w:sdtPr>
            <w:rPr>
              <w:rFonts w:cs="Arial"/>
              <w:sz w:val="28"/>
              <w:szCs w:val="28"/>
            </w:rPr>
            <w:id w:val="17175452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7B589EF0" w14:textId="1BA3D3E2" w:rsidR="009449F8" w:rsidRPr="001E13A9" w:rsidRDefault="00F10ED3" w:rsidP="00BB7150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Kappalemäärä"/>
            <w:tag w:val="Kappalemäärä"/>
            <w:id w:val="-82635980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1D6524E" w14:textId="53F4D66B" w:rsidR="009449F8" w:rsidRPr="003054D4" w:rsidRDefault="00AE3951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820EB2" w14:paraId="546E0BF1" w14:textId="77777777" w:rsidTr="00B35B9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25EEBD1" w14:textId="793613C7" w:rsidR="00820EB2" w:rsidRPr="003054D4" w:rsidRDefault="00820EB2" w:rsidP="006E63A2">
            <w:pPr>
              <w:rPr>
                <w:sz w:val="18"/>
                <w:szCs w:val="18"/>
              </w:rPr>
            </w:pPr>
            <w:r w:rsidRPr="003054D4">
              <w:rPr>
                <w:sz w:val="18"/>
                <w:szCs w:val="18"/>
              </w:rPr>
              <w:lastRenderedPageBreak/>
              <w:t>Banaani n. 200 g/kpl</w:t>
            </w:r>
          </w:p>
        </w:tc>
        <w:sdt>
          <w:sdtPr>
            <w:rPr>
              <w:rFonts w:ascii="MS Gothic" w:eastAsia="MS Gothic" w:hAnsi="MS Gothic" w:cs="Arial"/>
              <w:sz w:val="28"/>
              <w:szCs w:val="28"/>
            </w:rPr>
            <w:id w:val="-882400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3E89B254" w14:textId="2AC0952B" w:rsidR="00820EB2" w:rsidRPr="00F10ED3" w:rsidRDefault="00F10ED3" w:rsidP="006E63A2">
                <w:pPr>
                  <w:rPr>
                    <w:rFonts w:ascii="MS Gothic" w:eastAsia="MS Gothic" w:hAnsi="MS Gothic"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eastAsia="MS Gothic" w:cs="Arial"/>
              <w:sz w:val="18"/>
              <w:szCs w:val="18"/>
            </w:rPr>
            <w:alias w:val="Kappalemäärä"/>
            <w:tag w:val="Kappalemäärä"/>
            <w:id w:val="184142096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438B0EAA" w14:textId="1C69484C" w:rsidR="00820EB2" w:rsidRPr="00F10ED3" w:rsidRDefault="00AE3951" w:rsidP="006E63A2">
                <w:pPr>
                  <w:rPr>
                    <w:rFonts w:ascii="MS Gothic" w:eastAsia="MS Gothic" w:hAnsi="MS Gothic" w:cs="Arial"/>
                    <w:sz w:val="28"/>
                    <w:szCs w:val="28"/>
                  </w:rPr>
                </w:pPr>
                <w:r w:rsidRPr="00AE3951">
                  <w:rPr>
                    <w:rFonts w:eastAsia="MS Gothic"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48BE7AE8" w14:textId="77777777" w:rsidR="00820EB2" w:rsidRPr="003054D4" w:rsidRDefault="00820EB2" w:rsidP="006E63A2">
            <w:pPr>
              <w:rPr>
                <w:rFonts w:cs="Arial"/>
                <w:sz w:val="18"/>
                <w:szCs w:val="18"/>
              </w:rPr>
            </w:pPr>
          </w:p>
        </w:tc>
        <w:sdt>
          <w:sdtPr>
            <w:rPr>
              <w:rFonts w:cs="Arial"/>
              <w:sz w:val="28"/>
              <w:szCs w:val="28"/>
            </w:rPr>
            <w:id w:val="2137756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4E7DE661" w14:textId="42431223" w:rsidR="00820EB2" w:rsidRPr="001E13A9" w:rsidRDefault="00F10ED3" w:rsidP="006E63A2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7" w:type="dxa"/>
          </w:tcPr>
          <w:p w14:paraId="4EFBF7BF" w14:textId="77777777" w:rsidR="00820EB2" w:rsidRPr="003054D4" w:rsidRDefault="00820EB2" w:rsidP="006E63A2">
            <w:pPr>
              <w:rPr>
                <w:sz w:val="18"/>
                <w:szCs w:val="18"/>
              </w:rPr>
            </w:pPr>
          </w:p>
        </w:tc>
        <w:tc>
          <w:tcPr>
            <w:tcW w:w="2243" w:type="dxa"/>
            <w:gridSpan w:val="4"/>
          </w:tcPr>
          <w:p w14:paraId="335C326E" w14:textId="77777777" w:rsidR="00820EB2" w:rsidRPr="003054D4" w:rsidRDefault="00820EB2" w:rsidP="006E63A2">
            <w:pPr>
              <w:rPr>
                <w:sz w:val="18"/>
                <w:szCs w:val="18"/>
              </w:rPr>
            </w:pPr>
          </w:p>
        </w:tc>
        <w:sdt>
          <w:sdtPr>
            <w:rPr>
              <w:rFonts w:cs="Arial"/>
              <w:sz w:val="28"/>
              <w:szCs w:val="28"/>
            </w:rPr>
            <w:id w:val="-405380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730769D8" w14:textId="7816D8DB" w:rsidR="00820EB2" w:rsidRPr="001E13A9" w:rsidRDefault="00F10ED3" w:rsidP="00BB7150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0" w:type="dxa"/>
          </w:tcPr>
          <w:p w14:paraId="7E747309" w14:textId="77777777" w:rsidR="00820EB2" w:rsidRPr="003054D4" w:rsidRDefault="00820EB2" w:rsidP="00D95B45">
            <w:pPr>
              <w:spacing w:line="360" w:lineRule="auto"/>
              <w:rPr>
                <w:sz w:val="18"/>
                <w:szCs w:val="18"/>
              </w:rPr>
            </w:pPr>
          </w:p>
        </w:tc>
      </w:tr>
      <w:tr w:rsidR="0040616E" w14:paraId="4DBC3E78" w14:textId="77777777" w:rsidTr="0015411E">
        <w:tc>
          <w:tcPr>
            <w:tcW w:w="9921" w:type="dxa"/>
            <w:gridSpan w:val="18"/>
            <w:shd w:val="clear" w:color="auto" w:fill="D9D9D9" w:themeFill="background1" w:themeFillShade="D9"/>
          </w:tcPr>
          <w:p w14:paraId="57D2D182" w14:textId="4EE8DF9E" w:rsidR="0040616E" w:rsidRDefault="0040616E" w:rsidP="00D95B45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Mukaan lähtevät henkilöt</w:t>
            </w:r>
            <w:r w:rsidR="00945506">
              <w:rPr>
                <w:b/>
                <w:bCs/>
              </w:rPr>
              <w:t xml:space="preserve"> ja tilauksen noutoaika</w:t>
            </w:r>
          </w:p>
        </w:tc>
      </w:tr>
      <w:tr w:rsidR="0040616E" w14:paraId="11C04E9C" w14:textId="77777777" w:rsidTr="009449F8">
        <w:tc>
          <w:tcPr>
            <w:tcW w:w="1759" w:type="dxa"/>
          </w:tcPr>
          <w:p w14:paraId="6BDACDB4" w14:textId="77777777" w:rsidR="0040616E" w:rsidRDefault="0040616E" w:rsidP="00D95B45">
            <w:pPr>
              <w:spacing w:line="360" w:lineRule="auto"/>
            </w:pPr>
            <w:r>
              <w:t>Oppilaita</w:t>
            </w:r>
          </w:p>
        </w:tc>
        <w:tc>
          <w:tcPr>
            <w:tcW w:w="8162" w:type="dxa"/>
            <w:gridSpan w:val="17"/>
          </w:tcPr>
          <w:p w14:paraId="44126BD9" w14:textId="1C53690A" w:rsidR="0040616E" w:rsidRDefault="0040616E" w:rsidP="00D95B45">
            <w:pPr>
              <w:spacing w:line="360" w:lineRule="auto"/>
            </w:pPr>
            <w:r>
              <w:t>määrä:</w:t>
            </w:r>
            <w:r w:rsidR="0043780F">
              <w:t xml:space="preserve"> </w:t>
            </w:r>
            <w:sdt>
              <w:sdtPr>
                <w:alias w:val="Määrä"/>
                <w:tag w:val="Määrä"/>
                <w:id w:val="-1409531689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43780F">
                  <w:t xml:space="preserve"> </w:t>
                </w:r>
              </w:sdtContent>
            </w:sdt>
          </w:p>
        </w:tc>
      </w:tr>
      <w:tr w:rsidR="0040616E" w14:paraId="2D3F9DC9" w14:textId="77777777" w:rsidTr="009449F8">
        <w:tc>
          <w:tcPr>
            <w:tcW w:w="1759" w:type="dxa"/>
          </w:tcPr>
          <w:p w14:paraId="199463EE" w14:textId="77777777" w:rsidR="0040616E" w:rsidRDefault="0040616E" w:rsidP="00D95B45">
            <w:pPr>
              <w:spacing w:line="360" w:lineRule="auto"/>
            </w:pPr>
            <w:r>
              <w:t>Opettajia</w:t>
            </w:r>
          </w:p>
        </w:tc>
        <w:tc>
          <w:tcPr>
            <w:tcW w:w="8162" w:type="dxa"/>
            <w:gridSpan w:val="17"/>
          </w:tcPr>
          <w:p w14:paraId="6CCA7035" w14:textId="5D5BD875" w:rsidR="0040616E" w:rsidRDefault="0040616E" w:rsidP="00D95B45">
            <w:pPr>
              <w:spacing w:line="360" w:lineRule="auto"/>
            </w:pPr>
            <w:r>
              <w:t>määrä:</w:t>
            </w:r>
            <w:sdt>
              <w:sdtPr>
                <w:alias w:val="Määrä"/>
                <w:tag w:val="Määrä"/>
                <w:id w:val="-414934950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43780F">
                  <w:t xml:space="preserve"> </w:t>
                </w:r>
              </w:sdtContent>
            </w:sdt>
          </w:p>
        </w:tc>
      </w:tr>
      <w:tr w:rsidR="0040616E" w14:paraId="38EF44E2" w14:textId="77777777" w:rsidTr="009449F8">
        <w:tc>
          <w:tcPr>
            <w:tcW w:w="1759" w:type="dxa"/>
          </w:tcPr>
          <w:p w14:paraId="7C94FDA9" w14:textId="77777777" w:rsidR="0040616E" w:rsidRDefault="0040616E" w:rsidP="00D95B45">
            <w:pPr>
              <w:spacing w:line="360" w:lineRule="auto"/>
            </w:pPr>
            <w:r>
              <w:t>Avustajia</w:t>
            </w:r>
          </w:p>
        </w:tc>
        <w:tc>
          <w:tcPr>
            <w:tcW w:w="8162" w:type="dxa"/>
            <w:gridSpan w:val="17"/>
          </w:tcPr>
          <w:p w14:paraId="7AD42DD5" w14:textId="6B44040E" w:rsidR="0040616E" w:rsidRDefault="0040616E" w:rsidP="00D95B45">
            <w:pPr>
              <w:spacing w:line="360" w:lineRule="auto"/>
            </w:pPr>
            <w:r>
              <w:t>määrä:</w:t>
            </w:r>
            <w:r w:rsidR="0043780F">
              <w:t xml:space="preserve"> </w:t>
            </w:r>
            <w:sdt>
              <w:sdtPr>
                <w:alias w:val="Määrä"/>
                <w:tag w:val="Määrä"/>
                <w:id w:val="-1881463065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43780F">
                  <w:t xml:space="preserve"> </w:t>
                </w:r>
              </w:sdtContent>
            </w:sdt>
          </w:p>
        </w:tc>
      </w:tr>
      <w:tr w:rsidR="0040616E" w14:paraId="5EB4A536" w14:textId="77777777" w:rsidTr="009449F8">
        <w:tc>
          <w:tcPr>
            <w:tcW w:w="1759" w:type="dxa"/>
          </w:tcPr>
          <w:p w14:paraId="4E32595C" w14:textId="77777777" w:rsidR="0040616E" w:rsidRDefault="0040616E" w:rsidP="00D95B45">
            <w:pPr>
              <w:spacing w:line="360" w:lineRule="auto"/>
            </w:pPr>
            <w:r>
              <w:t xml:space="preserve">Vieraita </w:t>
            </w:r>
          </w:p>
        </w:tc>
        <w:tc>
          <w:tcPr>
            <w:tcW w:w="8162" w:type="dxa"/>
            <w:gridSpan w:val="17"/>
          </w:tcPr>
          <w:p w14:paraId="7C9AEE4B" w14:textId="6E617C8A" w:rsidR="0040616E" w:rsidRDefault="0040616E" w:rsidP="00D95B45">
            <w:pPr>
              <w:spacing w:line="360" w:lineRule="auto"/>
            </w:pPr>
            <w:r>
              <w:t>määrä:</w:t>
            </w:r>
            <w:r w:rsidR="0043780F">
              <w:t xml:space="preserve"> </w:t>
            </w:r>
            <w:sdt>
              <w:sdtPr>
                <w:alias w:val="Määrä"/>
                <w:tag w:val="Määrä"/>
                <w:id w:val="2018195413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43780F">
                  <w:t xml:space="preserve"> </w:t>
                </w:r>
              </w:sdtContent>
            </w:sdt>
          </w:p>
        </w:tc>
      </w:tr>
      <w:tr w:rsidR="0040616E" w14:paraId="23527837" w14:textId="77777777" w:rsidTr="009449F8">
        <w:tc>
          <w:tcPr>
            <w:tcW w:w="4751" w:type="dxa"/>
            <w:gridSpan w:val="6"/>
          </w:tcPr>
          <w:p w14:paraId="5332ED18" w14:textId="1F5926A9" w:rsidR="0040616E" w:rsidRPr="007B562B" w:rsidRDefault="0040616E" w:rsidP="00D95B45">
            <w:pPr>
              <w:spacing w:line="360" w:lineRule="auto"/>
              <w:rPr>
                <w:b/>
                <w:bCs/>
              </w:rPr>
            </w:pPr>
            <w:r w:rsidRPr="007B562B">
              <w:rPr>
                <w:b/>
                <w:bCs/>
              </w:rPr>
              <w:t>Tilauksen noutoaika</w:t>
            </w:r>
            <w:r>
              <w:rPr>
                <w:b/>
                <w:bCs/>
              </w:rPr>
              <w:t xml:space="preserve"> </w:t>
            </w:r>
            <w:r w:rsidR="006D64B7">
              <w:rPr>
                <w:b/>
                <w:bCs/>
              </w:rPr>
              <w:t xml:space="preserve">ja </w:t>
            </w:r>
            <w:r>
              <w:rPr>
                <w:b/>
                <w:bCs/>
              </w:rPr>
              <w:t>noutopaikka</w:t>
            </w:r>
            <w:r w:rsidR="006D64B7">
              <w:rPr>
                <w:b/>
                <w:bCs/>
              </w:rPr>
              <w:t xml:space="preserve"> (</w:t>
            </w:r>
            <w:r>
              <w:rPr>
                <w:b/>
                <w:bCs/>
              </w:rPr>
              <w:t>päivä ja kellonaika)</w:t>
            </w:r>
            <w:r w:rsidRPr="007B562B">
              <w:rPr>
                <w:b/>
                <w:bCs/>
              </w:rPr>
              <w:t>:</w:t>
            </w:r>
          </w:p>
        </w:tc>
        <w:sdt>
          <w:sdtPr>
            <w:alias w:val="Noutoaika ja -paikka"/>
            <w:tag w:val="Noutoaika ja -paikka"/>
            <w:id w:val="-89458055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70" w:type="dxa"/>
                <w:gridSpan w:val="12"/>
              </w:tcPr>
              <w:p w14:paraId="63BEA1CF" w14:textId="12C5ED46" w:rsidR="0040616E" w:rsidRPr="007B562B" w:rsidRDefault="0043780F" w:rsidP="00D95B45">
                <w:pPr>
                  <w:spacing w:line="360" w:lineRule="auto"/>
                  <w:rPr>
                    <w:b/>
                    <w:bCs/>
                  </w:rPr>
                </w:pPr>
                <w:r w:rsidRPr="007E5097">
                  <w:t xml:space="preserve"> </w:t>
                </w:r>
              </w:p>
            </w:tc>
          </w:sdtContent>
        </w:sdt>
      </w:tr>
      <w:tr w:rsidR="000908D2" w14:paraId="29E4FB28" w14:textId="77777777" w:rsidTr="0015411E">
        <w:trPr>
          <w:trHeight w:val="510"/>
        </w:trPr>
        <w:tc>
          <w:tcPr>
            <w:tcW w:w="9921" w:type="dxa"/>
            <w:gridSpan w:val="18"/>
            <w:shd w:val="clear" w:color="auto" w:fill="D0CECE" w:themeFill="background2" w:themeFillShade="E6"/>
          </w:tcPr>
          <w:p w14:paraId="5E8EDDEF" w14:textId="16225794" w:rsidR="000908D2" w:rsidRPr="007B562B" w:rsidRDefault="000908D2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Ruokailu Servican muussa toimipaikassa</w:t>
            </w:r>
            <w:r w:rsidR="00945506">
              <w:rPr>
                <w:b/>
                <w:bCs/>
              </w:rPr>
              <w:t xml:space="preserve">: yhteystiedot löytyvät  </w:t>
            </w:r>
            <w:hyperlink r:id="rId11" w:history="1">
              <w:r w:rsidR="00945506" w:rsidRPr="00945506">
                <w:rPr>
                  <w:color w:val="0000FF"/>
                  <w:u w:val="single"/>
                </w:rPr>
                <w:t>Yhteys</w:t>
              </w:r>
              <w:r w:rsidR="00945506" w:rsidRPr="00945506">
                <w:rPr>
                  <w:color w:val="0000FF"/>
                  <w:u w:val="single"/>
                </w:rPr>
                <w:softHyphen/>
                <w:t>tiedot - Servica</w:t>
              </w:r>
            </w:hyperlink>
          </w:p>
        </w:tc>
      </w:tr>
      <w:tr w:rsidR="00945506" w14:paraId="30DE86A1" w14:textId="77777777" w:rsidTr="009449F8">
        <w:trPr>
          <w:trHeight w:val="624"/>
        </w:trPr>
        <w:tc>
          <w:tcPr>
            <w:tcW w:w="4953" w:type="dxa"/>
            <w:gridSpan w:val="7"/>
          </w:tcPr>
          <w:p w14:paraId="7454714A" w14:textId="4709F95B" w:rsidR="00945506" w:rsidRDefault="00945506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Toimipaikka:</w:t>
            </w:r>
            <w:r w:rsidR="0043780F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Toimipaikka"/>
                <w:tag w:val="Toimipaikka"/>
                <w:id w:val="1322468061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43780F">
                  <w:rPr>
                    <w:b/>
                    <w:bCs/>
                  </w:rPr>
                  <w:t xml:space="preserve"> </w:t>
                </w:r>
              </w:sdtContent>
            </w:sdt>
          </w:p>
        </w:tc>
        <w:tc>
          <w:tcPr>
            <w:tcW w:w="4968" w:type="dxa"/>
            <w:gridSpan w:val="11"/>
          </w:tcPr>
          <w:p w14:paraId="0F8D0AA8" w14:textId="0C4A87D8" w:rsidR="00945506" w:rsidRDefault="0043780F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945506">
              <w:rPr>
                <w:b/>
                <w:bCs/>
              </w:rPr>
              <w:t>uokailuaika klo:</w:t>
            </w:r>
            <w:r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Aika"/>
                <w:tag w:val="Aika"/>
                <w:id w:val="-1215653454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>
                  <w:rPr>
                    <w:b/>
                    <w:bCs/>
                  </w:rPr>
                  <w:t xml:space="preserve"> </w:t>
                </w:r>
              </w:sdtContent>
            </w:sdt>
          </w:p>
        </w:tc>
      </w:tr>
    </w:tbl>
    <w:p w14:paraId="2DDA8CAE" w14:textId="77777777" w:rsidR="0040616E" w:rsidRDefault="0040616E" w:rsidP="0040616E">
      <w:pPr>
        <w:spacing w:line="480" w:lineRule="auto"/>
      </w:pPr>
    </w:p>
    <w:p w14:paraId="34BD6CF9" w14:textId="77777777" w:rsidR="00453110" w:rsidRDefault="0040616E" w:rsidP="0040616E">
      <w:pPr>
        <w:spacing w:line="480" w:lineRule="auto"/>
      </w:pPr>
      <w:r>
        <w:t xml:space="preserve"> 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110" w:rsidRPr="00085F2E" w14:paraId="5D75B018" w14:textId="77777777" w:rsidTr="00453110">
        <w:tc>
          <w:tcPr>
            <w:tcW w:w="9628" w:type="dxa"/>
            <w:shd w:val="clear" w:color="auto" w:fill="D9D9D9" w:themeFill="background1" w:themeFillShade="D9"/>
          </w:tcPr>
          <w:p w14:paraId="440A629B" w14:textId="77777777" w:rsidR="00453110" w:rsidRPr="00453110" w:rsidRDefault="00453110" w:rsidP="004408DB">
            <w:pPr>
              <w:spacing w:line="480" w:lineRule="auto"/>
              <w:rPr>
                <w:b/>
                <w:bCs/>
              </w:rPr>
            </w:pPr>
            <w:r w:rsidRPr="00453110">
              <w:rPr>
                <w:b/>
                <w:bCs/>
              </w:rPr>
              <w:t>Lisätietoja:</w:t>
            </w:r>
          </w:p>
        </w:tc>
      </w:tr>
      <w:tr w:rsidR="00453110" w:rsidRPr="00085F2E" w14:paraId="74246F0E" w14:textId="77777777" w:rsidTr="00453110">
        <w:trPr>
          <w:trHeight w:val="3175"/>
        </w:trPr>
        <w:sdt>
          <w:sdtPr>
            <w:alias w:val="Lisätietoja"/>
            <w:tag w:val="Lisätietoja"/>
            <w:id w:val="-103249376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9628" w:type="dxa"/>
              </w:tcPr>
              <w:p w14:paraId="2E6BAEFA" w14:textId="25EC8A17" w:rsidR="00453110" w:rsidRPr="00453110" w:rsidRDefault="0043780F" w:rsidP="004408DB">
                <w:pPr>
                  <w:spacing w:line="480" w:lineRule="auto"/>
                </w:pPr>
                <w:r>
                  <w:t xml:space="preserve"> </w:t>
                </w:r>
              </w:p>
            </w:tc>
          </w:sdtContent>
        </w:sdt>
      </w:tr>
    </w:tbl>
    <w:p w14:paraId="3453B99E" w14:textId="6517259A" w:rsidR="0040616E" w:rsidRPr="00085F2E" w:rsidRDefault="0040616E" w:rsidP="0040616E">
      <w:pPr>
        <w:spacing w:line="480" w:lineRule="auto"/>
      </w:pPr>
    </w:p>
    <w:p w14:paraId="5F580619" w14:textId="77777777" w:rsidR="00E17A5F" w:rsidRPr="00085F2E" w:rsidRDefault="00E17A5F" w:rsidP="00085F2E"/>
    <w:sectPr w:rsidR="00E17A5F" w:rsidRPr="00085F2E" w:rsidSect="001E13A9">
      <w:headerReference w:type="default" r:id="rId12"/>
      <w:footerReference w:type="default" r:id="rId13"/>
      <w:pgSz w:w="11906" w:h="16838" w:code="9"/>
      <w:pgMar w:top="2835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DA1D2E" w14:textId="77777777" w:rsidR="00DC1A96" w:rsidRDefault="00DC1A96" w:rsidP="00A76A31">
      <w:pPr>
        <w:spacing w:after="0" w:line="240" w:lineRule="auto"/>
      </w:pPr>
      <w:r>
        <w:separator/>
      </w:r>
    </w:p>
  </w:endnote>
  <w:endnote w:type="continuationSeparator" w:id="0">
    <w:p w14:paraId="721D5E8A" w14:textId="77777777" w:rsidR="00DC1A96" w:rsidRDefault="00DC1A96" w:rsidP="00A76A31">
      <w:pPr>
        <w:spacing w:after="0" w:line="240" w:lineRule="auto"/>
      </w:pPr>
      <w:r>
        <w:continuationSeparator/>
      </w:r>
    </w:p>
  </w:endnote>
  <w:endnote w:type="continuationNotice" w:id="1">
    <w:p w14:paraId="5CE43857" w14:textId="77777777" w:rsidR="00DC1A96" w:rsidRDefault="00DC1A9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01D97" w14:textId="77777777" w:rsidR="00BD59F1" w:rsidRDefault="00BD59F1" w:rsidP="00BD59F1">
    <w:pPr>
      <w:spacing w:line="276" w:lineRule="auto"/>
      <w:ind w:right="-425"/>
      <w:jc w:val="both"/>
      <w:rPr>
        <w:color w:val="211D1E"/>
        <w:sz w:val="14"/>
        <w:szCs w:val="14"/>
      </w:rPr>
    </w:pPr>
    <w:r w:rsidRPr="00630B17">
      <w:rPr>
        <w:rFonts w:ascii="Merriweather-Bold" w:hAnsi="Merriweather-Bold" w:cs="Merriweather-Bold"/>
        <w:b/>
        <w:bCs/>
        <w:sz w:val="16"/>
        <w:szCs w:val="16"/>
      </w:rPr>
      <w:t>Servica saa arjen rullaamaan</w:t>
    </w:r>
    <w:r>
      <w:rPr>
        <w:sz w:val="14"/>
        <w:szCs w:val="14"/>
      </w:rPr>
      <w:tab/>
    </w:r>
    <w:r>
      <w:rPr>
        <w:rStyle w:val="Alatunniste1"/>
      </w:rPr>
      <w:t xml:space="preserve">Servica Oy     Asiakaspalvelu 0800 307 711     Sähköposti etunimi.sukunimi@servica.fi     </w:t>
    </w:r>
    <w:r>
      <w:rPr>
        <w:sz w:val="14"/>
        <w:szCs w:val="14"/>
      </w:rPr>
      <w:t>www.servica.fi</w:t>
    </w:r>
  </w:p>
  <w:p w14:paraId="53D02843" w14:textId="5385473F" w:rsidR="00BD59F1" w:rsidRPr="00BD59F1" w:rsidRDefault="00BD59F1" w:rsidP="00BD59F1">
    <w:pPr>
      <w:spacing w:line="276" w:lineRule="auto"/>
      <w:ind w:left="2608" w:right="-568"/>
      <w:rPr>
        <w:color w:val="211D1E"/>
        <w:sz w:val="14"/>
        <w:szCs w:val="14"/>
      </w:rPr>
    </w:pPr>
    <w:r>
      <w:rPr>
        <w:rStyle w:val="Alatunniste1"/>
      </w:rPr>
      <w:t>Posti-, käynti- ja laskutusosoite Saaristokatu 7, 70620 Kuopio     Y-tunnus 2947618-4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BD0459" w14:textId="77777777" w:rsidR="00DC1A96" w:rsidRDefault="00DC1A96" w:rsidP="00A76A31">
      <w:pPr>
        <w:spacing w:after="0" w:line="240" w:lineRule="auto"/>
      </w:pPr>
      <w:r>
        <w:separator/>
      </w:r>
    </w:p>
  </w:footnote>
  <w:footnote w:type="continuationSeparator" w:id="0">
    <w:p w14:paraId="45BD9B16" w14:textId="77777777" w:rsidR="00DC1A96" w:rsidRDefault="00DC1A96" w:rsidP="00A76A31">
      <w:pPr>
        <w:spacing w:after="0" w:line="240" w:lineRule="auto"/>
      </w:pPr>
      <w:r>
        <w:continuationSeparator/>
      </w:r>
    </w:p>
  </w:footnote>
  <w:footnote w:type="continuationNotice" w:id="1">
    <w:p w14:paraId="37EA0025" w14:textId="77777777" w:rsidR="00DC1A96" w:rsidRDefault="00DC1A9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B5EA8" w14:textId="1730F788" w:rsidR="00887040" w:rsidRDefault="00085F2E">
    <w:pPr>
      <w:pStyle w:val="Yltunniste"/>
    </w:pPr>
    <w:r>
      <w:rPr>
        <w:noProof/>
        <w:lang w:eastAsia="fi-FI"/>
      </w:rPr>
      <w:drawing>
        <wp:anchor distT="0" distB="0" distL="114300" distR="114300" simplePos="0" relativeHeight="251659264" behindDoc="0" locked="0" layoutInCell="1" allowOverlap="1" wp14:anchorId="2FBEC5BF" wp14:editId="44B4FE63">
          <wp:simplePos x="0" y="0"/>
          <wp:positionH relativeFrom="column">
            <wp:posOffset>39147</wp:posOffset>
          </wp:positionH>
          <wp:positionV relativeFrom="paragraph">
            <wp:posOffset>52070</wp:posOffset>
          </wp:positionV>
          <wp:extent cx="718820" cy="718820"/>
          <wp:effectExtent l="0" t="0" r="5080" b="5080"/>
          <wp:wrapNone/>
          <wp:docPr id="1506188893" name="Kuva 15061888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v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428AD">
      <w:tab/>
    </w:r>
    <w:r w:rsidR="00D428AD">
      <w:tab/>
      <w:t>Kuopio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6C24"/>
    <w:multiLevelType w:val="hybridMultilevel"/>
    <w:tmpl w:val="DD6AB87A"/>
    <w:lvl w:ilvl="0" w:tplc="C2326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1047B4">
      <w:start w:val="115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F69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9C0B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2616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787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AE94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B0A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A26B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FB17A6"/>
    <w:multiLevelType w:val="hybridMultilevel"/>
    <w:tmpl w:val="BF549DBC"/>
    <w:lvl w:ilvl="0" w:tplc="A950D068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2" w15:restartNumberingAfterBreak="0">
    <w:nsid w:val="09BC0FB9"/>
    <w:multiLevelType w:val="hybridMultilevel"/>
    <w:tmpl w:val="DC30AF18"/>
    <w:lvl w:ilvl="0" w:tplc="ED149ED4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" w15:restartNumberingAfterBreak="0">
    <w:nsid w:val="3A823A71"/>
    <w:multiLevelType w:val="hybridMultilevel"/>
    <w:tmpl w:val="856C293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46FA18C5"/>
    <w:multiLevelType w:val="hybridMultilevel"/>
    <w:tmpl w:val="F49EDD02"/>
    <w:lvl w:ilvl="0" w:tplc="040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77E68"/>
    <w:multiLevelType w:val="hybridMultilevel"/>
    <w:tmpl w:val="47665FD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 w16cid:durableId="1976328299">
    <w:abstractNumId w:val="2"/>
  </w:num>
  <w:num w:numId="2" w16cid:durableId="910849962">
    <w:abstractNumId w:val="3"/>
  </w:num>
  <w:num w:numId="3" w16cid:durableId="517932097">
    <w:abstractNumId w:val="5"/>
  </w:num>
  <w:num w:numId="4" w16cid:durableId="1407724517">
    <w:abstractNumId w:val="1"/>
  </w:num>
  <w:num w:numId="5" w16cid:durableId="1400595590">
    <w:abstractNumId w:val="4"/>
  </w:num>
  <w:num w:numId="6" w16cid:durableId="731850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DateAndTime/>
  <w:attachedTemplate r:id="rId1"/>
  <w:documentProtection w:edit="forms" w:enforcement="1" w:cryptProviderType="rsaAES" w:cryptAlgorithmClass="hash" w:cryptAlgorithmType="typeAny" w:cryptAlgorithmSid="14" w:cryptSpinCount="100000" w:hash="ucrorjPK3xfHTvHIELeIHF7yKXaNN038of2HhfKJv5f8KTwTOaVKaPYsCM/9ezRGWyIXePY9Yh8/lAJxUBfhVw==" w:salt="LkiTf5ujdOOyR9aAphmUAQ==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16E"/>
    <w:rsid w:val="000019A7"/>
    <w:rsid w:val="00020EE0"/>
    <w:rsid w:val="000305F7"/>
    <w:rsid w:val="00060CB7"/>
    <w:rsid w:val="00085F2E"/>
    <w:rsid w:val="000908D2"/>
    <w:rsid w:val="000955B5"/>
    <w:rsid w:val="000A2BB2"/>
    <w:rsid w:val="000A4DD5"/>
    <w:rsid w:val="000A6AAA"/>
    <w:rsid w:val="000C3077"/>
    <w:rsid w:val="000F5B20"/>
    <w:rsid w:val="001035F5"/>
    <w:rsid w:val="001274DD"/>
    <w:rsid w:val="00132F5D"/>
    <w:rsid w:val="00143C94"/>
    <w:rsid w:val="00145E65"/>
    <w:rsid w:val="0015411E"/>
    <w:rsid w:val="0019134F"/>
    <w:rsid w:val="001E13A9"/>
    <w:rsid w:val="00201E93"/>
    <w:rsid w:val="002052E0"/>
    <w:rsid w:val="00260B43"/>
    <w:rsid w:val="00270E8D"/>
    <w:rsid w:val="002A795C"/>
    <w:rsid w:val="002B492C"/>
    <w:rsid w:val="002C5215"/>
    <w:rsid w:val="003054D4"/>
    <w:rsid w:val="003115B1"/>
    <w:rsid w:val="00332C78"/>
    <w:rsid w:val="00332FA3"/>
    <w:rsid w:val="00343D6E"/>
    <w:rsid w:val="00372617"/>
    <w:rsid w:val="003758D5"/>
    <w:rsid w:val="003C2A6B"/>
    <w:rsid w:val="003D03AE"/>
    <w:rsid w:val="003F36DA"/>
    <w:rsid w:val="0040616E"/>
    <w:rsid w:val="00420F81"/>
    <w:rsid w:val="0043780F"/>
    <w:rsid w:val="00451645"/>
    <w:rsid w:val="00453110"/>
    <w:rsid w:val="004E6EDD"/>
    <w:rsid w:val="00525B7B"/>
    <w:rsid w:val="00525E47"/>
    <w:rsid w:val="00545C32"/>
    <w:rsid w:val="005476D3"/>
    <w:rsid w:val="005539AE"/>
    <w:rsid w:val="005A737F"/>
    <w:rsid w:val="0064036A"/>
    <w:rsid w:val="006577F7"/>
    <w:rsid w:val="006B3421"/>
    <w:rsid w:val="006C14DB"/>
    <w:rsid w:val="006C7422"/>
    <w:rsid w:val="006D08CC"/>
    <w:rsid w:val="006D64B7"/>
    <w:rsid w:val="006E63A2"/>
    <w:rsid w:val="007015D3"/>
    <w:rsid w:val="007A7FA1"/>
    <w:rsid w:val="007E5097"/>
    <w:rsid w:val="00800768"/>
    <w:rsid w:val="00810689"/>
    <w:rsid w:val="00820EB2"/>
    <w:rsid w:val="00830169"/>
    <w:rsid w:val="00830604"/>
    <w:rsid w:val="00837DAD"/>
    <w:rsid w:val="0085561D"/>
    <w:rsid w:val="00860360"/>
    <w:rsid w:val="00876752"/>
    <w:rsid w:val="008773D3"/>
    <w:rsid w:val="0088218F"/>
    <w:rsid w:val="00887040"/>
    <w:rsid w:val="008B109C"/>
    <w:rsid w:val="008D2E5D"/>
    <w:rsid w:val="008D7F15"/>
    <w:rsid w:val="008E7749"/>
    <w:rsid w:val="008F0862"/>
    <w:rsid w:val="00907A9E"/>
    <w:rsid w:val="009449F8"/>
    <w:rsid w:val="00945506"/>
    <w:rsid w:val="00986F87"/>
    <w:rsid w:val="00992377"/>
    <w:rsid w:val="009A2CF8"/>
    <w:rsid w:val="009F2C17"/>
    <w:rsid w:val="00A054E6"/>
    <w:rsid w:val="00A06D53"/>
    <w:rsid w:val="00A10CE8"/>
    <w:rsid w:val="00A35685"/>
    <w:rsid w:val="00A518C7"/>
    <w:rsid w:val="00A600D2"/>
    <w:rsid w:val="00A76A31"/>
    <w:rsid w:val="00AE3951"/>
    <w:rsid w:val="00AF160A"/>
    <w:rsid w:val="00B35B93"/>
    <w:rsid w:val="00B55A04"/>
    <w:rsid w:val="00B6069C"/>
    <w:rsid w:val="00B94AA8"/>
    <w:rsid w:val="00BB7150"/>
    <w:rsid w:val="00BC4F93"/>
    <w:rsid w:val="00BD59F1"/>
    <w:rsid w:val="00C2744E"/>
    <w:rsid w:val="00C74FA1"/>
    <w:rsid w:val="00C8389F"/>
    <w:rsid w:val="00C84F99"/>
    <w:rsid w:val="00C91C04"/>
    <w:rsid w:val="00CB4309"/>
    <w:rsid w:val="00CD4ACE"/>
    <w:rsid w:val="00D428AD"/>
    <w:rsid w:val="00DA688D"/>
    <w:rsid w:val="00DC1A96"/>
    <w:rsid w:val="00E03408"/>
    <w:rsid w:val="00E07633"/>
    <w:rsid w:val="00E17A5F"/>
    <w:rsid w:val="00E8090B"/>
    <w:rsid w:val="00F10ED3"/>
    <w:rsid w:val="00F316EC"/>
    <w:rsid w:val="00F40FBF"/>
    <w:rsid w:val="00F4705C"/>
    <w:rsid w:val="00F70B56"/>
    <w:rsid w:val="00F82EBA"/>
    <w:rsid w:val="00FB34F4"/>
    <w:rsid w:val="6D6B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70BB1"/>
  <w15:docId w15:val="{BFDF59C8-1C04-4D0F-A1DF-8BE929F8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Franklin Gothic Book" w:eastAsiaTheme="minorHAnsi" w:hAnsi="Franklin Gothic Book" w:cstheme="minorHAns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0616E"/>
    <w:rPr>
      <w:rFonts w:ascii="Arial" w:hAnsi="Arial"/>
      <w:sz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76A31"/>
  </w:style>
  <w:style w:type="paragraph" w:styleId="Alatunniste">
    <w:name w:val="footer"/>
    <w:basedOn w:val="Normaali"/>
    <w:link w:val="Ala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76A31"/>
  </w:style>
  <w:style w:type="paragraph" w:styleId="Seliteteksti">
    <w:name w:val="Balloon Text"/>
    <w:basedOn w:val="Normaali"/>
    <w:link w:val="SelitetekstiChar"/>
    <w:uiPriority w:val="99"/>
    <w:semiHidden/>
    <w:unhideWhenUsed/>
    <w:rsid w:val="00375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3758D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uiPriority w:val="99"/>
    <w:unhideWhenUsed/>
    <w:rsid w:val="00AF160A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AF160A"/>
    <w:rPr>
      <w:color w:val="954F72" w:themeColor="followedHyperlink"/>
      <w:u w:val="single"/>
    </w:rPr>
  </w:style>
  <w:style w:type="table" w:styleId="TaulukkoRuudukko">
    <w:name w:val="Table Grid"/>
    <w:basedOn w:val="Normaalitaulukko"/>
    <w:uiPriority w:val="39"/>
    <w:rsid w:val="00406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atkaisematonmaininta">
    <w:name w:val="Unresolved Mention"/>
    <w:basedOn w:val="Kappaleenoletusfontti"/>
    <w:uiPriority w:val="99"/>
    <w:semiHidden/>
    <w:unhideWhenUsed/>
    <w:rsid w:val="00945506"/>
    <w:rPr>
      <w:color w:val="605E5C"/>
      <w:shd w:val="clear" w:color="auto" w:fill="E1DFDD"/>
    </w:rPr>
  </w:style>
  <w:style w:type="character" w:customStyle="1" w:styleId="Alatunniste1">
    <w:name w:val="Alatunniste_1"/>
    <w:basedOn w:val="AlatunnisteChar"/>
    <w:uiPriority w:val="99"/>
    <w:rsid w:val="00BD59F1"/>
    <w:rPr>
      <w:rFonts w:ascii="Arial" w:hAnsi="Arial"/>
      <w:color w:val="211D1E"/>
      <w:sz w:val="14"/>
      <w:szCs w:val="14"/>
    </w:rPr>
  </w:style>
  <w:style w:type="character" w:styleId="Paikkamerkkiteksti">
    <w:name w:val="Placeholder Text"/>
    <w:basedOn w:val="Kappaleenoletusfontti"/>
    <w:uiPriority w:val="99"/>
    <w:semiHidden/>
    <w:rsid w:val="001274D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ervica.fi/yhteystiedot/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Asiakirjamallit%20Servica\Servica%20IMS-dokumenttipohja_202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6B53E95A-5F21-4A1C-93E0-5A2CEA395DE3}"/>
      </w:docPartPr>
      <w:docPartBody>
        <w:p w:rsidR="00000000" w:rsidRDefault="005631FA">
          <w:r w:rsidRPr="00A10E4F">
            <w:rPr>
              <w:rStyle w:val="Paikkamerkkiteksti"/>
            </w:rPr>
            <w:t>Kirjoita tekstiä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1FA"/>
    <w:rsid w:val="00143C94"/>
    <w:rsid w:val="005631FA"/>
    <w:rsid w:val="007E6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5631FA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A045F562AF5F054BABAADEE2BAA000ED" ma:contentTypeVersion="10" ma:contentTypeDescription="Luo uusi asiakirja." ma:contentTypeScope="" ma:versionID="907221588f5e5801d9f41f7d380128f0">
  <xsd:schema xmlns:xsd="http://www.w3.org/2001/XMLSchema" xmlns:xs="http://www.w3.org/2001/XMLSchema" xmlns:p="http://schemas.microsoft.com/office/2006/metadata/properties" xmlns:ns2="7b527777-6fe9-4265-baa4-f4e751aeb1ab" xmlns:ns3="aa672c82-f245-478c-932e-ab53912d41cb" targetNamespace="http://schemas.microsoft.com/office/2006/metadata/properties" ma:root="true" ma:fieldsID="aa512cbf0e349fdcf2f934fb7fbc19ff" ns2:_="" ns3:_="">
    <xsd:import namespace="7b527777-6fe9-4265-baa4-f4e751aeb1ab"/>
    <xsd:import namespace="aa672c82-f245-478c-932e-ab53912d41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27777-6fe9-4265-baa4-f4e751aeb1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72c82-f245-478c-932e-ab53912d41c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7A8CF0-29B9-4560-ADC9-464D9F7634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D938980-64C1-4BFE-8F31-22DA17F910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0E7B63-AF4A-4211-8E05-F411A70AF8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27777-6fe9-4265-baa4-f4e751aeb1ab"/>
    <ds:schemaRef ds:uri="aa672c82-f245-478c-932e-ab53912d41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6A4B69F-ED6B-4EE0-80C4-BCA32F272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Servica IMS-dokumenttipohja_2021</Template>
  <TotalTime>1440</TotalTime>
  <Pages>2</Pages>
  <Words>235</Words>
  <Characters>1656</Characters>
  <Application>Microsoft Office Word</Application>
  <DocSecurity>0</DocSecurity>
  <Lines>184</Lines>
  <Paragraphs>94</Paragraphs>
  <ScaleCrop>false</ScaleCrop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Soininen Tiina</dc:creator>
  <cp:lastModifiedBy>Tuovinen Anniina</cp:lastModifiedBy>
  <cp:revision>53</cp:revision>
  <dcterms:created xsi:type="dcterms:W3CDTF">2026-02-12T07:56:00Z</dcterms:created>
  <dcterms:modified xsi:type="dcterms:W3CDTF">2026-03-19T13:23:00Z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0x010100A045F562AF5F054BABAADEE2BAA000ED</vt:lpwstr>
  </property>
</Properties>
</file>