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DFB6" w14:textId="5D3D9EB0" w:rsidR="0040616E" w:rsidRPr="00382463" w:rsidRDefault="0040616E" w:rsidP="0040616E">
      <w:pPr>
        <w:spacing w:line="360" w:lineRule="auto"/>
        <w:rPr>
          <w:sz w:val="24"/>
          <w:szCs w:val="24"/>
        </w:rPr>
      </w:pPr>
      <w:r w:rsidRPr="00382463">
        <w:rPr>
          <w:b/>
          <w:bCs/>
          <w:sz w:val="32"/>
          <w:szCs w:val="32"/>
        </w:rPr>
        <w:t>Retki</w:t>
      </w:r>
      <w:r>
        <w:rPr>
          <w:b/>
          <w:bCs/>
          <w:sz w:val="32"/>
          <w:szCs w:val="32"/>
        </w:rPr>
        <w:t>eväs</w:t>
      </w:r>
      <w:r w:rsidRPr="00382463">
        <w:rPr>
          <w:b/>
          <w:bCs/>
          <w:sz w:val="32"/>
          <w:szCs w:val="32"/>
        </w:rPr>
        <w:t>tilauslomake</w:t>
      </w:r>
      <w:r w:rsidRPr="00382463">
        <w:rPr>
          <w:sz w:val="24"/>
          <w:szCs w:val="24"/>
        </w:rPr>
        <w:t xml:space="preserve"> </w:t>
      </w:r>
      <w:r w:rsidRPr="00832E20">
        <w:rPr>
          <w:szCs w:val="20"/>
        </w:rPr>
        <w:t>(varhaiskasvatus, peruskoulu</w:t>
      </w:r>
      <w:r w:rsidR="002E658F">
        <w:rPr>
          <w:szCs w:val="20"/>
        </w:rPr>
        <w:t>, lukio</w:t>
      </w:r>
      <w:r w:rsidRPr="00832E20">
        <w:rPr>
          <w:szCs w:val="20"/>
        </w:rPr>
        <w:t>)</w:t>
      </w:r>
    </w:p>
    <w:p w14:paraId="74E607AE" w14:textId="63A42B95" w:rsidR="0040616E" w:rsidRPr="002E658F" w:rsidRDefault="0040616E" w:rsidP="0040616E">
      <w:pPr>
        <w:spacing w:line="360" w:lineRule="auto"/>
        <w:rPr>
          <w:b/>
          <w:bCs/>
          <w:color w:val="FF0000"/>
          <w:szCs w:val="20"/>
        </w:rPr>
      </w:pPr>
      <w:r w:rsidRPr="002E658F">
        <w:rPr>
          <w:b/>
          <w:bCs/>
          <w:szCs w:val="20"/>
        </w:rPr>
        <w:t xml:space="preserve">Tilaus toimitetaan keittiölle </w:t>
      </w:r>
      <w:r w:rsidR="009273A6" w:rsidRPr="002E658F">
        <w:rPr>
          <w:b/>
          <w:bCs/>
          <w:color w:val="FF0000"/>
          <w:szCs w:val="20"/>
        </w:rPr>
        <w:t>15</w:t>
      </w:r>
      <w:r w:rsidRPr="002E658F">
        <w:rPr>
          <w:b/>
          <w:bCs/>
          <w:szCs w:val="20"/>
        </w:rPr>
        <w:t xml:space="preserve"> arkipäivää ennen retkieväiden noutoa. </w:t>
      </w:r>
    </w:p>
    <w:tbl>
      <w:tblPr>
        <w:tblStyle w:val="TaulukkoRuudukko"/>
        <w:tblW w:w="9921" w:type="dxa"/>
        <w:tblLayout w:type="fixed"/>
        <w:tblLook w:val="04A0" w:firstRow="1" w:lastRow="0" w:firstColumn="1" w:lastColumn="0" w:noHBand="0" w:noVBand="1"/>
      </w:tblPr>
      <w:tblGrid>
        <w:gridCol w:w="1759"/>
        <w:gridCol w:w="502"/>
        <w:gridCol w:w="463"/>
        <w:gridCol w:w="519"/>
        <w:gridCol w:w="435"/>
        <w:gridCol w:w="1073"/>
        <w:gridCol w:w="202"/>
        <w:gridCol w:w="558"/>
        <w:gridCol w:w="463"/>
        <w:gridCol w:w="567"/>
        <w:gridCol w:w="367"/>
        <w:gridCol w:w="451"/>
        <w:gridCol w:w="574"/>
        <w:gridCol w:w="851"/>
        <w:gridCol w:w="282"/>
        <w:gridCol w:w="285"/>
        <w:gridCol w:w="560"/>
        <w:gridCol w:w="10"/>
      </w:tblGrid>
      <w:tr w:rsidR="0040616E" w:rsidRPr="00382463" w14:paraId="18015030" w14:textId="77777777" w:rsidTr="0015411E">
        <w:tc>
          <w:tcPr>
            <w:tcW w:w="9921" w:type="dxa"/>
            <w:gridSpan w:val="18"/>
            <w:shd w:val="clear" w:color="auto" w:fill="C00000"/>
          </w:tcPr>
          <w:p w14:paraId="37C191C0" w14:textId="77777777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 w:rsidRPr="0064167A">
              <w:rPr>
                <w:b/>
                <w:bCs/>
                <w:szCs w:val="20"/>
              </w:rPr>
              <w:t>Tilaajan tiedot</w:t>
            </w:r>
          </w:p>
        </w:tc>
      </w:tr>
      <w:tr w:rsidR="0040616E" w:rsidRPr="00382463" w14:paraId="24CDBC49" w14:textId="77777777" w:rsidTr="009449F8">
        <w:tc>
          <w:tcPr>
            <w:tcW w:w="1759" w:type="dxa"/>
          </w:tcPr>
          <w:p w14:paraId="056E0853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Y</w:t>
            </w:r>
            <w:r w:rsidRPr="0064167A">
              <w:rPr>
                <w:szCs w:val="20"/>
              </w:rPr>
              <w:t>ksikkö</w:t>
            </w:r>
          </w:p>
        </w:tc>
        <w:sdt>
          <w:sdtPr>
            <w:rPr>
              <w:szCs w:val="20"/>
            </w:rPr>
            <w:alias w:val="Yksikkö"/>
            <w:tag w:val="Yksikkö"/>
            <w:id w:val="1248926597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162" w:type="dxa"/>
                <w:gridSpan w:val="17"/>
              </w:tcPr>
              <w:p w14:paraId="6942052F" w14:textId="6F03D126" w:rsidR="0040616E" w:rsidRPr="0064167A" w:rsidRDefault="00117B7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1A656DB0" w14:textId="77777777" w:rsidTr="009449F8">
        <w:tc>
          <w:tcPr>
            <w:tcW w:w="1759" w:type="dxa"/>
          </w:tcPr>
          <w:p w14:paraId="03BCF8B1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Sukunimi</w:t>
            </w:r>
          </w:p>
        </w:tc>
        <w:sdt>
          <w:sdtPr>
            <w:rPr>
              <w:szCs w:val="20"/>
            </w:rPr>
            <w:alias w:val="Sukunimi"/>
            <w:tag w:val="Sukunimi"/>
            <w:id w:val="1096129180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92" w:type="dxa"/>
                <w:gridSpan w:val="5"/>
              </w:tcPr>
              <w:p w14:paraId="039D4C50" w14:textId="53F1F2B2" w:rsidR="0040616E" w:rsidRPr="0064167A" w:rsidRDefault="00117B7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44853A68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Etunimi</w:t>
            </w:r>
          </w:p>
        </w:tc>
        <w:sdt>
          <w:sdtPr>
            <w:rPr>
              <w:szCs w:val="20"/>
            </w:rPr>
            <w:alias w:val="Etunimi"/>
            <w:tag w:val="Etunimi"/>
            <w:id w:val="717860279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013" w:type="dxa"/>
                <w:gridSpan w:val="7"/>
              </w:tcPr>
              <w:p w14:paraId="461E7B1A" w14:textId="1E075CBB" w:rsidR="0040616E" w:rsidRPr="0064167A" w:rsidRDefault="00117B7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05AC9357" w14:textId="77777777" w:rsidTr="009449F8">
        <w:tc>
          <w:tcPr>
            <w:tcW w:w="1759" w:type="dxa"/>
          </w:tcPr>
          <w:p w14:paraId="402DB93A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Sähköpostiosoite</w:t>
            </w:r>
          </w:p>
        </w:tc>
        <w:sdt>
          <w:sdtPr>
            <w:rPr>
              <w:szCs w:val="20"/>
            </w:rPr>
            <w:alias w:val="Sähköposti"/>
            <w:tag w:val="Sähköposti"/>
            <w:id w:val="346214770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92" w:type="dxa"/>
                <w:gridSpan w:val="5"/>
              </w:tcPr>
              <w:p w14:paraId="3527BA11" w14:textId="27285109" w:rsidR="0040616E" w:rsidRPr="0064167A" w:rsidRDefault="00117B7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5019E967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Puhelinnumero</w:t>
            </w:r>
          </w:p>
        </w:tc>
        <w:sdt>
          <w:sdtPr>
            <w:rPr>
              <w:szCs w:val="20"/>
            </w:rPr>
            <w:alias w:val="Puhelinnumero"/>
            <w:tag w:val="Puhelinnumero"/>
            <w:id w:val="1432860265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013" w:type="dxa"/>
                <w:gridSpan w:val="7"/>
              </w:tcPr>
              <w:p w14:paraId="0D1BFC59" w14:textId="1DCB7B5E" w:rsidR="0040616E" w:rsidRPr="0064167A" w:rsidRDefault="00117B7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4E4D5902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489D1C23" w14:textId="77777777" w:rsidR="0040616E" w:rsidRPr="0064167A" w:rsidRDefault="0040616E" w:rsidP="00D95B45">
            <w:pPr>
              <w:spacing w:line="48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Tilau</w:t>
            </w:r>
            <w:r>
              <w:rPr>
                <w:b/>
                <w:bCs/>
                <w:szCs w:val="20"/>
              </w:rPr>
              <w:t>ksen tiedot</w:t>
            </w:r>
          </w:p>
        </w:tc>
      </w:tr>
      <w:tr w:rsidR="0040616E" w:rsidRPr="00382463" w14:paraId="74CE0DEC" w14:textId="77777777" w:rsidTr="009449F8">
        <w:trPr>
          <w:trHeight w:val="454"/>
        </w:trPr>
        <w:tc>
          <w:tcPr>
            <w:tcW w:w="1759" w:type="dxa"/>
          </w:tcPr>
          <w:p w14:paraId="085C89F5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Retkipäivä</w:t>
            </w:r>
          </w:p>
        </w:tc>
        <w:sdt>
          <w:sdtPr>
            <w:rPr>
              <w:szCs w:val="20"/>
            </w:rPr>
            <w:alias w:val="Retkipäivä"/>
            <w:tag w:val="Retkipäivä"/>
            <w:id w:val="609562356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92" w:type="dxa"/>
                <w:gridSpan w:val="5"/>
              </w:tcPr>
              <w:p w14:paraId="61252284" w14:textId="4A9118A6" w:rsidR="0040616E" w:rsidRPr="0064167A" w:rsidRDefault="00117B7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68AA09BA" w14:textId="722859B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Luokka/ryhmä</w:t>
            </w:r>
          </w:p>
        </w:tc>
        <w:sdt>
          <w:sdtPr>
            <w:rPr>
              <w:szCs w:val="20"/>
            </w:rPr>
            <w:alias w:val="Luokka/ryhmä"/>
            <w:tag w:val="Luokka/ryhmä"/>
            <w:id w:val="-2054604138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013" w:type="dxa"/>
                <w:gridSpan w:val="7"/>
              </w:tcPr>
              <w:p w14:paraId="5E44145D" w14:textId="660BE334" w:rsidR="0040616E" w:rsidRPr="0064167A" w:rsidRDefault="00117B74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0CB90C3B" w14:textId="77777777" w:rsidTr="00FF0FE8">
        <w:tc>
          <w:tcPr>
            <w:tcW w:w="7933" w:type="dxa"/>
            <w:gridSpan w:val="13"/>
            <w:shd w:val="clear" w:color="auto" w:fill="D0CECE" w:themeFill="background2" w:themeFillShade="E6"/>
          </w:tcPr>
          <w:p w14:paraId="51C703C6" w14:textId="77777777" w:rsidR="000305F7" w:rsidRPr="00B22A96" w:rsidRDefault="000305F7" w:rsidP="00D95B45">
            <w:pPr>
              <w:spacing w:line="480" w:lineRule="auto"/>
              <w:rPr>
                <w:strike/>
                <w:szCs w:val="20"/>
              </w:rPr>
            </w:pPr>
            <w:r w:rsidRPr="0064167A">
              <w:rPr>
                <w:b/>
                <w:bCs/>
                <w:szCs w:val="20"/>
              </w:rPr>
              <w:t>Retkieväspaketit</w:t>
            </w:r>
            <w:r>
              <w:rPr>
                <w:b/>
                <w:bCs/>
                <w:szCs w:val="20"/>
              </w:rPr>
              <w:t>: valitse eväspakkaus ja lisää tilausmäärä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AE89D24" w14:textId="2097A9C5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oppilas</w:t>
            </w:r>
          </w:p>
        </w:tc>
        <w:tc>
          <w:tcPr>
            <w:tcW w:w="1137" w:type="dxa"/>
            <w:gridSpan w:val="4"/>
            <w:shd w:val="clear" w:color="auto" w:fill="D0CECE" w:themeFill="background2" w:themeFillShade="E6"/>
          </w:tcPr>
          <w:p w14:paraId="5D11BE29" w14:textId="2A97CC0A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opettaja</w:t>
            </w:r>
          </w:p>
        </w:tc>
      </w:tr>
      <w:tr w:rsidR="000305F7" w14:paraId="2240878D" w14:textId="77777777" w:rsidTr="00FF0FE8">
        <w:tc>
          <w:tcPr>
            <w:tcW w:w="7359" w:type="dxa"/>
            <w:gridSpan w:val="12"/>
          </w:tcPr>
          <w:p w14:paraId="3216E50A" w14:textId="056F6B6B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1. (sis. juustotäytteisen eväsleivän, hedelmän, annosmehu</w:t>
            </w:r>
            <w:r w:rsidR="00A551C7">
              <w:rPr>
                <w:szCs w:val="20"/>
              </w:rPr>
              <w:t>n</w:t>
            </w:r>
            <w:r w:rsidRPr="00AA6F3A">
              <w:rPr>
                <w:szCs w:val="20"/>
              </w:rPr>
              <w:t xml:space="preserve"> 2 dl) </w:t>
            </w:r>
          </w:p>
        </w:tc>
        <w:sdt>
          <w:sdtPr>
            <w:rPr>
              <w:rFonts w:cs="Arial"/>
              <w:sz w:val="28"/>
              <w:szCs w:val="28"/>
            </w:rPr>
            <w:id w:val="120520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2D23EB65" w14:textId="61744E2F" w:rsidR="000305F7" w:rsidRPr="002127F7" w:rsidRDefault="001C24F0" w:rsidP="003042A3">
                <w:pPr>
                  <w:spacing w:line="360" w:lineRule="auto"/>
                  <w:jc w:val="center"/>
                  <w:rPr>
                    <w:rFonts w:cs="Arial"/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1627689067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1" w:type="dxa"/>
              </w:tcPr>
              <w:p w14:paraId="54AF2ABE" w14:textId="771948F1" w:rsidR="000305F7" w:rsidRPr="003042A3" w:rsidRDefault="009F57E6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1537853653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137" w:type="dxa"/>
                <w:gridSpan w:val="4"/>
              </w:tcPr>
              <w:p w14:paraId="335D6D8D" w14:textId="6C9043F5" w:rsidR="000305F7" w:rsidRPr="003042A3" w:rsidRDefault="009F57E6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49B32123" w14:textId="77777777" w:rsidTr="00FF0FE8">
        <w:tc>
          <w:tcPr>
            <w:tcW w:w="7359" w:type="dxa"/>
            <w:gridSpan w:val="12"/>
          </w:tcPr>
          <w:p w14:paraId="209CF116" w14:textId="348FA310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2. </w:t>
            </w:r>
            <w:r w:rsidR="00A551C7">
              <w:rPr>
                <w:szCs w:val="20"/>
              </w:rPr>
              <w:t>(sis. juustotäytteisen eväsleivän, riisipiirakan, jogurtin, hedelmän ja annosmehun 2 dl)</w:t>
            </w:r>
          </w:p>
        </w:tc>
        <w:sdt>
          <w:sdtPr>
            <w:rPr>
              <w:rFonts w:cs="Arial"/>
              <w:sz w:val="28"/>
              <w:szCs w:val="28"/>
            </w:rPr>
            <w:id w:val="-37206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51F015B6" w14:textId="6EE0003A" w:rsidR="000305F7" w:rsidRPr="002127F7" w:rsidRDefault="001C24F0" w:rsidP="003042A3">
                <w:pPr>
                  <w:spacing w:line="360" w:lineRule="auto"/>
                  <w:jc w:val="center"/>
                  <w:rPr>
                    <w:rFonts w:cs="Arial"/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750961212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1" w:type="dxa"/>
              </w:tcPr>
              <w:p w14:paraId="153DEC09" w14:textId="5941F3E2" w:rsidR="000305F7" w:rsidRPr="003042A3" w:rsidRDefault="009F57E6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1234129624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137" w:type="dxa"/>
                <w:gridSpan w:val="4"/>
              </w:tcPr>
              <w:p w14:paraId="17844E0E" w14:textId="738B639B" w:rsidR="000305F7" w:rsidRPr="003042A3" w:rsidRDefault="009F57E6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37B374B6" w14:textId="77777777" w:rsidTr="00FF0FE8">
        <w:tc>
          <w:tcPr>
            <w:tcW w:w="7359" w:type="dxa"/>
            <w:gridSpan w:val="12"/>
          </w:tcPr>
          <w:p w14:paraId="780B2270" w14:textId="288D6960" w:rsidR="000305F7" w:rsidRPr="0064167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</w:t>
            </w:r>
            <w:r>
              <w:rPr>
                <w:szCs w:val="20"/>
              </w:rPr>
              <w:t>3</w:t>
            </w:r>
            <w:r w:rsidR="00A551C7">
              <w:rPr>
                <w:szCs w:val="20"/>
              </w:rPr>
              <w:t xml:space="preserve">. </w:t>
            </w:r>
            <w:r w:rsidR="00A551C7" w:rsidRPr="00AA6F3A">
              <w:rPr>
                <w:szCs w:val="20"/>
              </w:rPr>
              <w:t>(sis. juustotäytteisen eväsleivän, grillimakkaran,</w:t>
            </w:r>
            <w:r w:rsidR="00CB60BA">
              <w:rPr>
                <w:szCs w:val="20"/>
              </w:rPr>
              <w:t xml:space="preserve"> hedelmä</w:t>
            </w:r>
            <w:r w:rsidR="002127F7">
              <w:rPr>
                <w:szCs w:val="20"/>
              </w:rPr>
              <w:t>n</w:t>
            </w:r>
            <w:r w:rsidR="00CB60BA">
              <w:rPr>
                <w:szCs w:val="20"/>
              </w:rPr>
              <w:t>,</w:t>
            </w:r>
            <w:r w:rsidR="00A551C7" w:rsidRPr="00AA6F3A">
              <w:rPr>
                <w:szCs w:val="20"/>
              </w:rPr>
              <w:t xml:space="preserve"> annosmehu</w:t>
            </w:r>
            <w:r w:rsidR="00A551C7">
              <w:rPr>
                <w:szCs w:val="20"/>
              </w:rPr>
              <w:t>n</w:t>
            </w:r>
            <w:r w:rsidR="00A551C7" w:rsidRPr="00AA6F3A">
              <w:rPr>
                <w:szCs w:val="20"/>
              </w:rPr>
              <w:t xml:space="preserve"> 2 dl)</w:t>
            </w:r>
          </w:p>
        </w:tc>
        <w:sdt>
          <w:sdtPr>
            <w:rPr>
              <w:rFonts w:cs="Arial"/>
              <w:sz w:val="28"/>
              <w:szCs w:val="28"/>
            </w:rPr>
            <w:id w:val="-10111405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0F01010A" w14:textId="78159FBF" w:rsidR="000305F7" w:rsidRPr="002127F7" w:rsidRDefault="001604F6" w:rsidP="003042A3">
                <w:pPr>
                  <w:spacing w:line="360" w:lineRule="auto"/>
                  <w:jc w:val="center"/>
                  <w:rPr>
                    <w:rFonts w:cs="Arial"/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1425256469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1" w:type="dxa"/>
              </w:tcPr>
              <w:p w14:paraId="10701B12" w14:textId="38F9F346" w:rsidR="000305F7" w:rsidRPr="003042A3" w:rsidRDefault="009F57E6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2120639262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137" w:type="dxa"/>
                <w:gridSpan w:val="4"/>
              </w:tcPr>
              <w:p w14:paraId="5E352403" w14:textId="0066FA75" w:rsidR="000305F7" w:rsidRPr="003042A3" w:rsidRDefault="009F57E6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23183ED3" w14:textId="77777777" w:rsidTr="00FF0FE8">
        <w:tc>
          <w:tcPr>
            <w:tcW w:w="7359" w:type="dxa"/>
            <w:gridSpan w:val="12"/>
          </w:tcPr>
          <w:p w14:paraId="42EB2D62" w14:textId="4318D873" w:rsidR="000305F7" w:rsidRPr="0064167A" w:rsidRDefault="000305F7" w:rsidP="0040616E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Välipalaeväs (sis. banaani, annosmehu 2 dl)</w:t>
            </w:r>
          </w:p>
        </w:tc>
        <w:sdt>
          <w:sdtPr>
            <w:rPr>
              <w:rFonts w:cs="Arial"/>
              <w:sz w:val="28"/>
              <w:szCs w:val="28"/>
            </w:rPr>
            <w:id w:val="1845130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5338D494" w14:textId="26FE8974" w:rsidR="000305F7" w:rsidRPr="002127F7" w:rsidRDefault="001604F6" w:rsidP="003042A3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382147234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1" w:type="dxa"/>
              </w:tcPr>
              <w:p w14:paraId="7E1E3737" w14:textId="7E922E2E" w:rsidR="000305F7" w:rsidRPr="003042A3" w:rsidRDefault="009F57E6" w:rsidP="0040616E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2073654849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137" w:type="dxa"/>
                <w:gridSpan w:val="4"/>
              </w:tcPr>
              <w:p w14:paraId="464012A6" w14:textId="3447DA26" w:rsidR="000305F7" w:rsidRPr="003042A3" w:rsidRDefault="009F57E6" w:rsidP="0040616E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 w:rsidRPr="009F57E6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40616E" w14:paraId="306A90E1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7A9139FD" w14:textId="35A25074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Erityisruokavaliot</w:t>
            </w:r>
            <w:r w:rsidR="000908D2">
              <w:rPr>
                <w:b/>
                <w:bCs/>
                <w:szCs w:val="20"/>
              </w:rPr>
              <w:t xml:space="preserve">: lisää </w:t>
            </w:r>
            <w:r w:rsidRPr="000908D2">
              <w:rPr>
                <w:b/>
                <w:bCs/>
                <w:szCs w:val="20"/>
              </w:rPr>
              <w:t>erityisruokavali</w:t>
            </w:r>
            <w:r w:rsidR="000908D2" w:rsidRPr="000908D2">
              <w:rPr>
                <w:b/>
                <w:bCs/>
                <w:szCs w:val="20"/>
              </w:rPr>
              <w:t xml:space="preserve">o, nimi </w:t>
            </w:r>
            <w:r w:rsidRPr="000908D2">
              <w:rPr>
                <w:b/>
                <w:bCs/>
                <w:szCs w:val="20"/>
              </w:rPr>
              <w:t>ja tilausmäärä</w:t>
            </w:r>
          </w:p>
        </w:tc>
      </w:tr>
      <w:tr w:rsidR="00800768" w14:paraId="08AC7A6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35416569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678" w:type="dxa"/>
                <w:gridSpan w:val="5"/>
              </w:tcPr>
              <w:p w14:paraId="5F8FE407" w14:textId="529068D1" w:rsidR="000908D2" w:rsidRDefault="003C4F9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1446889059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388" w:type="dxa"/>
                <w:gridSpan w:val="10"/>
              </w:tcPr>
              <w:p w14:paraId="2E2BD55C" w14:textId="1BAB0F48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955317066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5" w:type="dxa"/>
                <w:gridSpan w:val="3"/>
              </w:tcPr>
              <w:p w14:paraId="1F6BE13C" w14:textId="41D5245B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5F69D21F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354107362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678" w:type="dxa"/>
                <w:gridSpan w:val="5"/>
              </w:tcPr>
              <w:p w14:paraId="1071970B" w14:textId="5AE072F7" w:rsidR="000908D2" w:rsidRDefault="003C4F9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751804233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388" w:type="dxa"/>
                <w:gridSpan w:val="10"/>
              </w:tcPr>
              <w:p w14:paraId="70BC2CD4" w14:textId="5D622BDA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876201285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5" w:type="dxa"/>
                <w:gridSpan w:val="3"/>
              </w:tcPr>
              <w:p w14:paraId="5BE0F026" w14:textId="55B9E397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4300C9A0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910604725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678" w:type="dxa"/>
                <w:gridSpan w:val="5"/>
              </w:tcPr>
              <w:p w14:paraId="442E04BE" w14:textId="1E21E3DD" w:rsidR="000908D2" w:rsidRDefault="003C4F9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406813529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388" w:type="dxa"/>
                <w:gridSpan w:val="10"/>
              </w:tcPr>
              <w:p w14:paraId="3478CF55" w14:textId="162B70C5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353568102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5" w:type="dxa"/>
                <w:gridSpan w:val="3"/>
              </w:tcPr>
              <w:p w14:paraId="79AED3D0" w14:textId="20DCDAA7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3C525F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620579479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678" w:type="dxa"/>
                <w:gridSpan w:val="5"/>
              </w:tcPr>
              <w:p w14:paraId="43C14C06" w14:textId="6048B76E" w:rsidR="000908D2" w:rsidRDefault="003C4F9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660388633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388" w:type="dxa"/>
                <w:gridSpan w:val="10"/>
              </w:tcPr>
              <w:p w14:paraId="698E67B5" w14:textId="10756315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04012531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5" w:type="dxa"/>
                <w:gridSpan w:val="3"/>
              </w:tcPr>
              <w:p w14:paraId="1043CABB" w14:textId="3CAD3BBB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DF2E9E7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607280271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678" w:type="dxa"/>
                <w:gridSpan w:val="5"/>
              </w:tcPr>
              <w:p w14:paraId="53AFC4F0" w14:textId="159521ED" w:rsidR="000908D2" w:rsidRDefault="003C4F9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567794355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388" w:type="dxa"/>
                <w:gridSpan w:val="10"/>
              </w:tcPr>
              <w:p w14:paraId="192320AE" w14:textId="700A5004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422850910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5" w:type="dxa"/>
                <w:gridSpan w:val="3"/>
              </w:tcPr>
              <w:p w14:paraId="0D4EAA96" w14:textId="5F115609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327D8D73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421473156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678" w:type="dxa"/>
                <w:gridSpan w:val="5"/>
              </w:tcPr>
              <w:p w14:paraId="38A15E77" w14:textId="1D5F3C6B" w:rsidR="000908D2" w:rsidRDefault="003C4F93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917402620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388" w:type="dxa"/>
                <w:gridSpan w:val="10"/>
              </w:tcPr>
              <w:p w14:paraId="21B1CD94" w14:textId="54A6ABD9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866515357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855" w:type="dxa"/>
                <w:gridSpan w:val="3"/>
              </w:tcPr>
              <w:p w14:paraId="0B03F93F" w14:textId="48D6AB11" w:rsidR="000908D2" w:rsidRDefault="00B93F46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40616E" w14:paraId="701D4F89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20BC3A82" w14:textId="1DA45360" w:rsidR="0040616E" w:rsidRPr="0064167A" w:rsidRDefault="0040616E" w:rsidP="003B068D">
            <w:pPr>
              <w:spacing w:line="36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Lisätuotteet</w:t>
            </w:r>
            <w:r w:rsidR="000908D2">
              <w:rPr>
                <w:szCs w:val="20"/>
              </w:rPr>
              <w:t>: er</w:t>
            </w:r>
            <w:r w:rsidRPr="0064167A">
              <w:rPr>
                <w:szCs w:val="20"/>
              </w:rPr>
              <w:t>ikseen vel</w:t>
            </w:r>
            <w:r>
              <w:rPr>
                <w:szCs w:val="20"/>
              </w:rPr>
              <w:t>o</w:t>
            </w:r>
            <w:r w:rsidRPr="0064167A">
              <w:rPr>
                <w:szCs w:val="20"/>
              </w:rPr>
              <w:t>it</w:t>
            </w:r>
            <w:r>
              <w:rPr>
                <w:szCs w:val="20"/>
              </w:rPr>
              <w:t>et</w:t>
            </w:r>
            <w:r w:rsidRPr="0064167A">
              <w:rPr>
                <w:szCs w:val="20"/>
              </w:rPr>
              <w:t>tavia tuotteita</w:t>
            </w:r>
            <w:r w:rsidR="000908D2">
              <w:rPr>
                <w:szCs w:val="20"/>
              </w:rPr>
              <w:t>. Tuotehinnat ovat Aromi-myyntisivuston tuotevalikoimassa</w:t>
            </w:r>
            <w:r w:rsidR="00E8090B">
              <w:rPr>
                <w:szCs w:val="20"/>
              </w:rPr>
              <w:t>.</w:t>
            </w:r>
            <w:r w:rsidR="00FF0FE8">
              <w:rPr>
                <w:szCs w:val="20"/>
              </w:rPr>
              <w:t xml:space="preserve"> </w:t>
            </w:r>
            <w:r w:rsidR="003B068D">
              <w:rPr>
                <w:szCs w:val="20"/>
              </w:rPr>
              <w:t>Merkitse tilattava tuote ja kappalemäärä.</w:t>
            </w:r>
          </w:p>
        </w:tc>
      </w:tr>
      <w:tr w:rsidR="001604F6" w14:paraId="05A487E2" w14:textId="77777777" w:rsidTr="00FF0FE8">
        <w:trPr>
          <w:gridAfter w:val="1"/>
          <w:wAfter w:w="10" w:type="dxa"/>
        </w:trPr>
        <w:tc>
          <w:tcPr>
            <w:tcW w:w="2261" w:type="dxa"/>
            <w:gridSpan w:val="2"/>
          </w:tcPr>
          <w:p w14:paraId="2F813175" w14:textId="1A6208D4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t xml:space="preserve">Eväsleipä, </w:t>
            </w:r>
            <w:proofErr w:type="gramStart"/>
            <w:r w:rsidRPr="00CB5B71">
              <w:rPr>
                <w:sz w:val="18"/>
                <w:szCs w:val="18"/>
              </w:rPr>
              <w:t>ruis-juusto</w:t>
            </w:r>
            <w:proofErr w:type="gramEnd"/>
            <w:r w:rsidRPr="00CB5B71">
              <w:rPr>
                <w:sz w:val="18"/>
                <w:szCs w:val="18"/>
              </w:rPr>
              <w:t xml:space="preserve"> 120 g</w:t>
            </w:r>
          </w:p>
        </w:tc>
        <w:sdt>
          <w:sdtPr>
            <w:rPr>
              <w:rFonts w:cs="Arial"/>
              <w:sz w:val="28"/>
              <w:szCs w:val="28"/>
            </w:rPr>
            <w:id w:val="-96488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0A53248F" w14:textId="2702706B" w:rsidR="001604F6" w:rsidRPr="002127F7" w:rsidRDefault="00B93F4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2051722258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19" w:type="dxa"/>
              </w:tcPr>
              <w:p w14:paraId="32AE2744" w14:textId="0E223E08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5E2520B6" w14:textId="6E974C18" w:rsidR="001604F6" w:rsidRPr="00CB5B71" w:rsidRDefault="001604F6" w:rsidP="00FF3247">
            <w:pPr>
              <w:rPr>
                <w:rFonts w:cs="Arial"/>
                <w:sz w:val="18"/>
                <w:szCs w:val="18"/>
              </w:rPr>
            </w:pPr>
            <w:r w:rsidRPr="00CB5B71">
              <w:rPr>
                <w:rFonts w:cs="Arial"/>
                <w:sz w:val="18"/>
                <w:szCs w:val="18"/>
              </w:rPr>
              <w:t xml:space="preserve">Marjajogurtti, laktoositon </w:t>
            </w:r>
            <w:r w:rsidRPr="00CB5B71">
              <w:rPr>
                <w:rFonts w:cs="Arial"/>
                <w:sz w:val="18"/>
                <w:szCs w:val="18"/>
              </w:rPr>
              <w:br/>
              <w:t>150 g</w:t>
            </w:r>
          </w:p>
        </w:tc>
        <w:sdt>
          <w:sdtPr>
            <w:rPr>
              <w:rFonts w:cs="Arial"/>
              <w:sz w:val="28"/>
              <w:szCs w:val="28"/>
            </w:rPr>
            <w:id w:val="1872570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5164CB1F" w14:textId="6A3E55A3" w:rsidR="001604F6" w:rsidRPr="002127F7" w:rsidRDefault="001604F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1937936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7" w:type="dxa"/>
              </w:tcPr>
              <w:p w14:paraId="22D13869" w14:textId="09C9F049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4F6DC6F2" w14:textId="7FBE3F57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rFonts w:cs="Arial"/>
                <w:sz w:val="18"/>
                <w:szCs w:val="18"/>
              </w:rPr>
              <w:t xml:space="preserve">Proteiinipirtelö, kaakao </w:t>
            </w:r>
            <w:r>
              <w:rPr>
                <w:rFonts w:cs="Arial"/>
                <w:sz w:val="18"/>
                <w:szCs w:val="18"/>
              </w:rPr>
              <w:br/>
            </w:r>
            <w:r w:rsidRPr="00CB5B71">
              <w:rPr>
                <w:rFonts w:cs="Arial"/>
                <w:sz w:val="18"/>
                <w:szCs w:val="18"/>
              </w:rPr>
              <w:t>250 g</w:t>
            </w:r>
          </w:p>
        </w:tc>
        <w:sdt>
          <w:sdtPr>
            <w:rPr>
              <w:rFonts w:cs="Arial"/>
              <w:sz w:val="28"/>
              <w:szCs w:val="28"/>
            </w:rPr>
            <w:id w:val="2065753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41761199" w14:textId="551D2C3F" w:rsidR="001604F6" w:rsidRPr="002127F7" w:rsidRDefault="001604F6" w:rsidP="001604F6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276915618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0" w:type="dxa"/>
              </w:tcPr>
              <w:p w14:paraId="698DF2B2" w14:textId="5750ECE0" w:rsidR="001604F6" w:rsidRPr="00A054E6" w:rsidRDefault="00D035FD" w:rsidP="001604F6">
                <w:pPr>
                  <w:spacing w:line="360" w:lineRule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</w:tr>
      <w:tr w:rsidR="001604F6" w14:paraId="0E0F3C89" w14:textId="77777777" w:rsidTr="00FF0FE8">
        <w:trPr>
          <w:gridAfter w:val="1"/>
          <w:wAfter w:w="10" w:type="dxa"/>
        </w:trPr>
        <w:tc>
          <w:tcPr>
            <w:tcW w:w="2261" w:type="dxa"/>
            <w:gridSpan w:val="2"/>
          </w:tcPr>
          <w:p w14:paraId="13FDAE30" w14:textId="27A5B01D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t>Eväsleipä, ruis-juusto-kinkku 120 g</w:t>
            </w:r>
          </w:p>
        </w:tc>
        <w:sdt>
          <w:sdtPr>
            <w:rPr>
              <w:rFonts w:cs="Arial"/>
              <w:sz w:val="28"/>
              <w:szCs w:val="28"/>
            </w:rPr>
            <w:id w:val="181467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06102D0D" w14:textId="5E7408ED" w:rsidR="001604F6" w:rsidRPr="002127F7" w:rsidRDefault="001604F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1713871831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19" w:type="dxa"/>
              </w:tcPr>
              <w:p w14:paraId="359CF562" w14:textId="0108D1EF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617E8A24" w14:textId="0139227C" w:rsidR="001604F6" w:rsidRPr="00CB5B71" w:rsidRDefault="001604F6" w:rsidP="00FF3247">
            <w:pPr>
              <w:rPr>
                <w:rFonts w:cs="Arial"/>
                <w:sz w:val="18"/>
                <w:szCs w:val="18"/>
              </w:rPr>
            </w:pPr>
            <w:r w:rsidRPr="00CB5B71">
              <w:rPr>
                <w:rFonts w:cs="Arial"/>
                <w:sz w:val="18"/>
                <w:szCs w:val="18"/>
              </w:rPr>
              <w:t>Mango-vaniljajogurtti, laktoositon 100 g</w:t>
            </w:r>
          </w:p>
        </w:tc>
        <w:sdt>
          <w:sdtPr>
            <w:rPr>
              <w:rFonts w:cs="Arial"/>
              <w:sz w:val="28"/>
              <w:szCs w:val="28"/>
            </w:rPr>
            <w:id w:val="-906290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4E86633D" w14:textId="6D0D9494" w:rsidR="001604F6" w:rsidRPr="002127F7" w:rsidRDefault="001604F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1776136076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7" w:type="dxa"/>
              </w:tcPr>
              <w:p w14:paraId="149A0509" w14:textId="22FA6B23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73BFF6FE" w14:textId="5F9191E8" w:rsidR="001604F6" w:rsidRPr="00CB5B71" w:rsidRDefault="001604F6" w:rsidP="00FF3247">
            <w:pPr>
              <w:rPr>
                <w:rFonts w:cs="Arial"/>
                <w:sz w:val="18"/>
                <w:szCs w:val="18"/>
              </w:rPr>
            </w:pPr>
            <w:r w:rsidRPr="00CB5B71">
              <w:rPr>
                <w:rFonts w:cs="Arial"/>
                <w:sz w:val="18"/>
                <w:szCs w:val="18"/>
              </w:rPr>
              <w:t xml:space="preserve">Proteiinipirtelö, mansikka </w:t>
            </w:r>
            <w:r w:rsidRPr="00CB5B71">
              <w:rPr>
                <w:rFonts w:cs="Arial"/>
                <w:sz w:val="18"/>
                <w:szCs w:val="18"/>
              </w:rPr>
              <w:br/>
              <w:t>250 g</w:t>
            </w:r>
          </w:p>
        </w:tc>
        <w:sdt>
          <w:sdtPr>
            <w:rPr>
              <w:rFonts w:cs="Arial"/>
              <w:sz w:val="28"/>
              <w:szCs w:val="28"/>
            </w:rPr>
            <w:id w:val="-1855338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26736E7A" w14:textId="0805F9DD" w:rsidR="001604F6" w:rsidRPr="002127F7" w:rsidRDefault="001604F6" w:rsidP="001604F6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697516010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0" w:type="dxa"/>
              </w:tcPr>
              <w:p w14:paraId="35621011" w14:textId="298D296F" w:rsidR="001604F6" w:rsidRPr="00A054E6" w:rsidRDefault="00D035FD" w:rsidP="001604F6">
                <w:pPr>
                  <w:spacing w:line="360" w:lineRule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</w:tr>
      <w:tr w:rsidR="001604F6" w14:paraId="4D0E3E2A" w14:textId="77777777" w:rsidTr="00FF0FE8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9921DDF" w14:textId="17ADA623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t>Kana-pastasalaatti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174506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7590E680" w14:textId="7A57D4FC" w:rsidR="001604F6" w:rsidRPr="002127F7" w:rsidRDefault="001604F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1105718515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19" w:type="dxa"/>
              </w:tcPr>
              <w:p w14:paraId="52E7AB51" w14:textId="2BFA1944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CA43525" w14:textId="28873B37" w:rsidR="001604F6" w:rsidRPr="00CB5B71" w:rsidRDefault="001604F6" w:rsidP="00FF3247">
            <w:pPr>
              <w:rPr>
                <w:rFonts w:cs="Arial"/>
                <w:sz w:val="18"/>
                <w:szCs w:val="18"/>
              </w:rPr>
            </w:pPr>
            <w:r w:rsidRPr="00CB5B71">
              <w:rPr>
                <w:rFonts w:cs="Arial"/>
                <w:sz w:val="18"/>
                <w:szCs w:val="18"/>
              </w:rPr>
              <w:t>Hedelmäsmoothie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1179499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62978370" w14:textId="00B21AE0" w:rsidR="001604F6" w:rsidRPr="002127F7" w:rsidRDefault="001604F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1214030901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7" w:type="dxa"/>
              </w:tcPr>
              <w:p w14:paraId="699A45F6" w14:textId="2D88802C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5E7AEC3F" w14:textId="38BB8387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t>Grillimakkara 400</w:t>
            </w:r>
            <w:r w:rsidR="0049036E">
              <w:rPr>
                <w:sz w:val="18"/>
                <w:szCs w:val="18"/>
              </w:rPr>
              <w:t xml:space="preserve"> </w:t>
            </w:r>
            <w:r w:rsidRPr="00CB5B71">
              <w:rPr>
                <w:sz w:val="18"/>
                <w:szCs w:val="18"/>
              </w:rPr>
              <w:t>g</w:t>
            </w:r>
          </w:p>
        </w:tc>
        <w:sdt>
          <w:sdtPr>
            <w:rPr>
              <w:rFonts w:cs="Arial"/>
              <w:sz w:val="28"/>
              <w:szCs w:val="28"/>
            </w:rPr>
            <w:id w:val="915200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2CC60CB9" w14:textId="506C6E25" w:rsidR="001604F6" w:rsidRPr="002127F7" w:rsidRDefault="001604F6" w:rsidP="001604F6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1762831026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0" w:type="dxa"/>
              </w:tcPr>
              <w:p w14:paraId="44E2D4E5" w14:textId="03330156" w:rsidR="001604F6" w:rsidRPr="00A054E6" w:rsidRDefault="00D035FD" w:rsidP="001604F6">
                <w:pPr>
                  <w:spacing w:line="360" w:lineRule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</w:tr>
      <w:tr w:rsidR="001604F6" w14:paraId="015D685D" w14:textId="77777777" w:rsidTr="00FF0FE8">
        <w:trPr>
          <w:gridAfter w:val="1"/>
          <w:wAfter w:w="10" w:type="dxa"/>
        </w:trPr>
        <w:tc>
          <w:tcPr>
            <w:tcW w:w="2261" w:type="dxa"/>
            <w:gridSpan w:val="2"/>
          </w:tcPr>
          <w:p w14:paraId="3673BD75" w14:textId="670D14C2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lastRenderedPageBreak/>
              <w:t>Tonnikala-pastasalaatti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-506365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1137F012" w14:textId="2D531246" w:rsidR="001604F6" w:rsidRPr="002127F7" w:rsidRDefault="001604F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775981657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19" w:type="dxa"/>
              </w:tcPr>
              <w:p w14:paraId="2A01AFB8" w14:textId="44FD046F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DBEDCC5" w14:textId="7216A746" w:rsidR="001604F6" w:rsidRPr="00CB5B71" w:rsidRDefault="001604F6" w:rsidP="00FF3247">
            <w:pPr>
              <w:rPr>
                <w:rFonts w:cs="Arial"/>
                <w:sz w:val="18"/>
                <w:szCs w:val="18"/>
              </w:rPr>
            </w:pPr>
            <w:r w:rsidRPr="00CB5B71">
              <w:rPr>
                <w:rFonts w:cs="Arial"/>
                <w:sz w:val="18"/>
                <w:szCs w:val="18"/>
              </w:rPr>
              <w:t>Marjasmoothie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604690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3E282A83" w14:textId="68377E38" w:rsidR="001604F6" w:rsidRPr="002127F7" w:rsidRDefault="001604F6" w:rsidP="00FF324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1558766255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7" w:type="dxa"/>
              </w:tcPr>
              <w:p w14:paraId="25F3BF3B" w14:textId="61C7F501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12FBF388" w14:textId="4C0551ED" w:rsidR="001604F6" w:rsidRPr="00CB5B71" w:rsidRDefault="001604F6" w:rsidP="00FF3247">
            <w:pPr>
              <w:rPr>
                <w:szCs w:val="20"/>
              </w:rPr>
            </w:pPr>
            <w:r w:rsidRPr="00CB5B71">
              <w:rPr>
                <w:sz w:val="18"/>
                <w:szCs w:val="18"/>
              </w:rPr>
              <w:t>Omena täysmehu 2 dl</w:t>
            </w:r>
          </w:p>
        </w:tc>
        <w:sdt>
          <w:sdtPr>
            <w:rPr>
              <w:rFonts w:cs="Arial"/>
              <w:sz w:val="28"/>
              <w:szCs w:val="28"/>
            </w:rPr>
            <w:id w:val="-866990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66BA6B9D" w14:textId="48E3D7F1" w:rsidR="001604F6" w:rsidRPr="002127F7" w:rsidRDefault="001604F6" w:rsidP="001604F6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1669091711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0" w:type="dxa"/>
              </w:tcPr>
              <w:p w14:paraId="18BF639E" w14:textId="2A452F9A" w:rsidR="001604F6" w:rsidRPr="00A054E6" w:rsidRDefault="00D035FD" w:rsidP="001604F6">
                <w:pPr>
                  <w:spacing w:line="360" w:lineRule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</w:tr>
      <w:tr w:rsidR="001604F6" w14:paraId="66202A37" w14:textId="77777777" w:rsidTr="00FF0FE8">
        <w:trPr>
          <w:gridAfter w:val="1"/>
          <w:wAfter w:w="10" w:type="dxa"/>
        </w:trPr>
        <w:tc>
          <w:tcPr>
            <w:tcW w:w="2261" w:type="dxa"/>
            <w:gridSpan w:val="2"/>
          </w:tcPr>
          <w:p w14:paraId="590FE12A" w14:textId="452D8E70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t xml:space="preserve">4 Hedelmää täysmehu </w:t>
            </w:r>
            <w:r>
              <w:rPr>
                <w:sz w:val="18"/>
                <w:szCs w:val="18"/>
              </w:rPr>
              <w:br/>
            </w:r>
            <w:r w:rsidRPr="00CB5B71">
              <w:rPr>
                <w:sz w:val="18"/>
                <w:szCs w:val="18"/>
              </w:rPr>
              <w:t>2 dl</w:t>
            </w:r>
          </w:p>
        </w:tc>
        <w:sdt>
          <w:sdtPr>
            <w:rPr>
              <w:rFonts w:cs="Arial"/>
              <w:sz w:val="28"/>
              <w:szCs w:val="28"/>
            </w:rPr>
            <w:id w:val="-73640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513DDB6D" w14:textId="564E375F" w:rsidR="001604F6" w:rsidRPr="002127F7" w:rsidRDefault="001604F6" w:rsidP="00FF3247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332986764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19" w:type="dxa"/>
              </w:tcPr>
              <w:p w14:paraId="4D17D643" w14:textId="08475F06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2683B73C" w14:textId="767EBAFB" w:rsidR="001604F6" w:rsidRPr="00CB5B71" w:rsidRDefault="001604F6" w:rsidP="00FF3247">
            <w:pPr>
              <w:rPr>
                <w:rFonts w:cs="Arial"/>
                <w:sz w:val="18"/>
                <w:szCs w:val="18"/>
              </w:rPr>
            </w:pPr>
            <w:r w:rsidRPr="00CB5B71">
              <w:rPr>
                <w:rFonts w:cs="Arial"/>
                <w:sz w:val="18"/>
                <w:szCs w:val="18"/>
              </w:rPr>
              <w:t>Omena n. 200 g/kpl</w:t>
            </w:r>
          </w:p>
        </w:tc>
        <w:sdt>
          <w:sdtPr>
            <w:rPr>
              <w:rFonts w:cs="Arial"/>
              <w:sz w:val="28"/>
              <w:szCs w:val="28"/>
            </w:rPr>
            <w:id w:val="-1011913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26194C0B" w14:textId="45ADE089" w:rsidR="001604F6" w:rsidRPr="002127F7" w:rsidRDefault="001604F6" w:rsidP="00FF3247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516996482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7" w:type="dxa"/>
              </w:tcPr>
              <w:p w14:paraId="33871445" w14:textId="7AC6B984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60215F79" w14:textId="7AEC0FFD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t>Mandariini n. 100 g/kpl</w:t>
            </w:r>
          </w:p>
        </w:tc>
        <w:sdt>
          <w:sdtPr>
            <w:rPr>
              <w:rFonts w:cs="Arial"/>
              <w:sz w:val="28"/>
              <w:szCs w:val="28"/>
            </w:rPr>
            <w:id w:val="1717545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7B589EF0" w14:textId="065D2562" w:rsidR="001604F6" w:rsidRPr="002127F7" w:rsidRDefault="001604F6" w:rsidP="001604F6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-581757730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60" w:type="dxa"/>
              </w:tcPr>
              <w:p w14:paraId="11D6524E" w14:textId="5682B7DB" w:rsidR="001604F6" w:rsidRPr="00A054E6" w:rsidRDefault="00D035FD" w:rsidP="001604F6">
                <w:pPr>
                  <w:spacing w:line="360" w:lineRule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</w:tr>
      <w:tr w:rsidR="001604F6" w14:paraId="546E0BF1" w14:textId="77777777" w:rsidTr="00FF0FE8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25EEBD1" w14:textId="793613C7" w:rsidR="001604F6" w:rsidRPr="00CB5B71" w:rsidRDefault="001604F6" w:rsidP="00FF3247">
            <w:pPr>
              <w:rPr>
                <w:sz w:val="18"/>
                <w:szCs w:val="18"/>
              </w:rPr>
            </w:pPr>
            <w:r w:rsidRPr="00CB5B71">
              <w:rPr>
                <w:sz w:val="18"/>
                <w:szCs w:val="18"/>
              </w:rPr>
              <w:t>Banaani n. 200 g/kpl</w:t>
            </w:r>
          </w:p>
        </w:tc>
        <w:sdt>
          <w:sdtPr>
            <w:rPr>
              <w:rFonts w:cs="Arial"/>
              <w:sz w:val="28"/>
              <w:szCs w:val="28"/>
            </w:rPr>
            <w:id w:val="-88240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3E89B254" w14:textId="0D7C4129" w:rsidR="001604F6" w:rsidRPr="002127F7" w:rsidRDefault="001604F6" w:rsidP="00FF3247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6"/>
              <w:szCs w:val="16"/>
            </w:rPr>
            <w:alias w:val="Määrä"/>
            <w:tag w:val="Määrä"/>
            <w:id w:val="2091494876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19" w:type="dxa"/>
              </w:tcPr>
              <w:p w14:paraId="438B0EAA" w14:textId="4111F19E" w:rsidR="001604F6" w:rsidRPr="00A054E6" w:rsidRDefault="00D035FD" w:rsidP="00FF3247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48BE7AE8" w14:textId="77777777" w:rsidR="001604F6" w:rsidRPr="00CB5B71" w:rsidRDefault="001604F6" w:rsidP="00FF3247">
            <w:pPr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2137756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4E7DE661" w14:textId="342C289F" w:rsidR="001604F6" w:rsidRPr="002127F7" w:rsidRDefault="001604F6" w:rsidP="00FF3247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4EFBF7BF" w14:textId="77777777" w:rsidR="001604F6" w:rsidRPr="00A054E6" w:rsidRDefault="001604F6" w:rsidP="00FF3247">
            <w:pPr>
              <w:rPr>
                <w:sz w:val="16"/>
                <w:szCs w:val="16"/>
              </w:rPr>
            </w:pPr>
          </w:p>
        </w:tc>
        <w:tc>
          <w:tcPr>
            <w:tcW w:w="2243" w:type="dxa"/>
            <w:gridSpan w:val="4"/>
          </w:tcPr>
          <w:p w14:paraId="335C326E" w14:textId="77777777" w:rsidR="001604F6" w:rsidRPr="00CB5B71" w:rsidRDefault="001604F6" w:rsidP="00FF3247">
            <w:pPr>
              <w:rPr>
                <w:szCs w:val="20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-405380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730769D8" w14:textId="7696B425" w:rsidR="001604F6" w:rsidRPr="002127F7" w:rsidRDefault="001604F6" w:rsidP="001604F6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0" w:type="dxa"/>
          </w:tcPr>
          <w:p w14:paraId="7E747309" w14:textId="77777777" w:rsidR="001604F6" w:rsidRPr="00A054E6" w:rsidRDefault="001604F6" w:rsidP="001604F6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1604F6" w14:paraId="4DBC3E78" w14:textId="77777777" w:rsidTr="0015411E">
        <w:tc>
          <w:tcPr>
            <w:tcW w:w="9921" w:type="dxa"/>
            <w:gridSpan w:val="18"/>
            <w:shd w:val="clear" w:color="auto" w:fill="D9D9D9" w:themeFill="background1" w:themeFillShade="D9"/>
          </w:tcPr>
          <w:p w14:paraId="57D2D182" w14:textId="4EE8DF9E" w:rsidR="001604F6" w:rsidRDefault="001604F6" w:rsidP="001604F6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Mukaan lähtevät henkilöt ja tilauksen noutoaika</w:t>
            </w:r>
          </w:p>
        </w:tc>
      </w:tr>
      <w:tr w:rsidR="001604F6" w14:paraId="11C04E9C" w14:textId="77777777" w:rsidTr="009449F8">
        <w:tc>
          <w:tcPr>
            <w:tcW w:w="1759" w:type="dxa"/>
          </w:tcPr>
          <w:p w14:paraId="6BDACDB4" w14:textId="77777777" w:rsidR="001604F6" w:rsidRDefault="001604F6" w:rsidP="001604F6">
            <w:pPr>
              <w:spacing w:line="360" w:lineRule="auto"/>
            </w:pPr>
            <w:r>
              <w:t>Oppilaita</w:t>
            </w:r>
          </w:p>
        </w:tc>
        <w:tc>
          <w:tcPr>
            <w:tcW w:w="8162" w:type="dxa"/>
            <w:gridSpan w:val="17"/>
          </w:tcPr>
          <w:p w14:paraId="44126BD9" w14:textId="7F35AB2C" w:rsidR="001604F6" w:rsidRDefault="001604F6" w:rsidP="001604F6">
            <w:pPr>
              <w:spacing w:line="360" w:lineRule="auto"/>
            </w:pPr>
            <w:r>
              <w:t>määrä:</w:t>
            </w:r>
            <w:r w:rsidR="00D035FD">
              <w:t xml:space="preserve"> </w:t>
            </w:r>
            <w:sdt>
              <w:sdtPr>
                <w:alias w:val="Määrä"/>
                <w:tag w:val="Määrä"/>
                <w:id w:val="1865941207"/>
                <w:lock w:val="sdtLocked"/>
                <w:placeholder>
                  <w:docPart w:val="DefaultPlaceholder_-1854013440"/>
                </w:placeholder>
                <w:text/>
              </w:sdtPr>
              <w:sdtEndPr/>
              <w:sdtContent>
                <w:r w:rsidR="00D035FD">
                  <w:t xml:space="preserve"> </w:t>
                </w:r>
              </w:sdtContent>
            </w:sdt>
          </w:p>
        </w:tc>
      </w:tr>
      <w:tr w:rsidR="001604F6" w14:paraId="2D3F9DC9" w14:textId="77777777" w:rsidTr="009449F8">
        <w:tc>
          <w:tcPr>
            <w:tcW w:w="1759" w:type="dxa"/>
          </w:tcPr>
          <w:p w14:paraId="199463EE" w14:textId="77777777" w:rsidR="001604F6" w:rsidRDefault="001604F6" w:rsidP="001604F6">
            <w:pPr>
              <w:spacing w:line="360" w:lineRule="auto"/>
            </w:pPr>
            <w:r>
              <w:t>Opettajia</w:t>
            </w:r>
          </w:p>
        </w:tc>
        <w:tc>
          <w:tcPr>
            <w:tcW w:w="8162" w:type="dxa"/>
            <w:gridSpan w:val="17"/>
          </w:tcPr>
          <w:p w14:paraId="6CCA7035" w14:textId="63A0D7DE" w:rsidR="001604F6" w:rsidRDefault="001604F6" w:rsidP="001604F6">
            <w:pPr>
              <w:spacing w:line="360" w:lineRule="auto"/>
            </w:pPr>
            <w:r>
              <w:t>määrä:</w:t>
            </w:r>
            <w:r w:rsidR="00D035FD">
              <w:t xml:space="preserve"> </w:t>
            </w:r>
            <w:sdt>
              <w:sdtPr>
                <w:alias w:val="Määrä"/>
                <w:tag w:val="Määrä"/>
                <w:id w:val="1849672720"/>
                <w:lock w:val="sdtLocked"/>
                <w:placeholder>
                  <w:docPart w:val="DefaultPlaceholder_-1854013440"/>
                </w:placeholder>
                <w:text/>
              </w:sdtPr>
              <w:sdtEndPr/>
              <w:sdtContent>
                <w:r w:rsidR="00D035FD">
                  <w:t xml:space="preserve"> </w:t>
                </w:r>
              </w:sdtContent>
            </w:sdt>
          </w:p>
        </w:tc>
      </w:tr>
      <w:tr w:rsidR="001604F6" w14:paraId="38EF44E2" w14:textId="77777777" w:rsidTr="009449F8">
        <w:tc>
          <w:tcPr>
            <w:tcW w:w="1759" w:type="dxa"/>
          </w:tcPr>
          <w:p w14:paraId="7C94FDA9" w14:textId="77777777" w:rsidR="001604F6" w:rsidRDefault="001604F6" w:rsidP="001604F6">
            <w:pPr>
              <w:spacing w:line="360" w:lineRule="auto"/>
            </w:pPr>
            <w:r>
              <w:t>Avustajia</w:t>
            </w:r>
          </w:p>
        </w:tc>
        <w:tc>
          <w:tcPr>
            <w:tcW w:w="8162" w:type="dxa"/>
            <w:gridSpan w:val="17"/>
          </w:tcPr>
          <w:p w14:paraId="7AD42DD5" w14:textId="610CC691" w:rsidR="001604F6" w:rsidRDefault="001604F6" w:rsidP="001604F6">
            <w:pPr>
              <w:spacing w:line="360" w:lineRule="auto"/>
            </w:pPr>
            <w:r>
              <w:t>määrä:</w:t>
            </w:r>
            <w:r w:rsidR="00D035FD">
              <w:t xml:space="preserve"> </w:t>
            </w:r>
            <w:sdt>
              <w:sdtPr>
                <w:alias w:val="Määrä"/>
                <w:tag w:val="Määrä"/>
                <w:id w:val="336122400"/>
                <w:lock w:val="sdtLocked"/>
                <w:placeholder>
                  <w:docPart w:val="DefaultPlaceholder_-1854013440"/>
                </w:placeholder>
                <w:text/>
              </w:sdtPr>
              <w:sdtEndPr/>
              <w:sdtContent>
                <w:r w:rsidR="00CC4258">
                  <w:t xml:space="preserve"> </w:t>
                </w:r>
              </w:sdtContent>
            </w:sdt>
          </w:p>
        </w:tc>
      </w:tr>
      <w:tr w:rsidR="001604F6" w14:paraId="5EB4A536" w14:textId="77777777" w:rsidTr="009449F8">
        <w:tc>
          <w:tcPr>
            <w:tcW w:w="1759" w:type="dxa"/>
          </w:tcPr>
          <w:p w14:paraId="4E32595C" w14:textId="77777777" w:rsidR="001604F6" w:rsidRDefault="001604F6" w:rsidP="001604F6">
            <w:pPr>
              <w:spacing w:line="360" w:lineRule="auto"/>
            </w:pPr>
            <w:r>
              <w:t xml:space="preserve">Vieraita </w:t>
            </w:r>
          </w:p>
        </w:tc>
        <w:tc>
          <w:tcPr>
            <w:tcW w:w="8162" w:type="dxa"/>
            <w:gridSpan w:val="17"/>
          </w:tcPr>
          <w:p w14:paraId="7C9AEE4B" w14:textId="7D977650" w:rsidR="001604F6" w:rsidRDefault="001604F6" w:rsidP="001604F6">
            <w:pPr>
              <w:spacing w:line="360" w:lineRule="auto"/>
            </w:pPr>
            <w:r>
              <w:t>määrä:</w:t>
            </w:r>
            <w:r w:rsidR="00CC4258">
              <w:t xml:space="preserve"> </w:t>
            </w:r>
            <w:sdt>
              <w:sdtPr>
                <w:alias w:val="Määrä"/>
                <w:tag w:val="Määrä"/>
                <w:id w:val="-448014890"/>
                <w:lock w:val="sdtLocked"/>
                <w:placeholder>
                  <w:docPart w:val="DefaultPlaceholder_-1854013440"/>
                </w:placeholder>
                <w:text/>
              </w:sdtPr>
              <w:sdtEndPr/>
              <w:sdtContent>
                <w:r w:rsidR="00CC4258">
                  <w:t xml:space="preserve"> </w:t>
                </w:r>
              </w:sdtContent>
            </w:sdt>
          </w:p>
        </w:tc>
      </w:tr>
      <w:tr w:rsidR="001604F6" w14:paraId="23527837" w14:textId="77777777" w:rsidTr="009449F8">
        <w:tc>
          <w:tcPr>
            <w:tcW w:w="4751" w:type="dxa"/>
            <w:gridSpan w:val="6"/>
          </w:tcPr>
          <w:p w14:paraId="5332ED18" w14:textId="77777777" w:rsidR="001604F6" w:rsidRPr="007B562B" w:rsidRDefault="001604F6" w:rsidP="001604F6">
            <w:pPr>
              <w:spacing w:line="360" w:lineRule="auto"/>
              <w:rPr>
                <w:b/>
                <w:bCs/>
              </w:rPr>
            </w:pPr>
            <w:r w:rsidRPr="007B562B">
              <w:rPr>
                <w:b/>
                <w:bCs/>
              </w:rPr>
              <w:t>Tilauksen noutoaika</w:t>
            </w:r>
            <w:r>
              <w:rPr>
                <w:b/>
                <w:bCs/>
              </w:rPr>
              <w:t xml:space="preserve"> (noutopaikka, päivä ja kellonaika)</w:t>
            </w:r>
            <w:r w:rsidRPr="007B562B">
              <w:rPr>
                <w:b/>
                <w:bCs/>
              </w:rPr>
              <w:t>:</w:t>
            </w:r>
          </w:p>
        </w:tc>
        <w:sdt>
          <w:sdtPr>
            <w:rPr>
              <w:b/>
              <w:bCs/>
            </w:rPr>
            <w:alias w:val="Noutopaikka ja -aika"/>
            <w:tag w:val="Noutopaikka ja -aika"/>
            <w:id w:val="1472405643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170" w:type="dxa"/>
                <w:gridSpan w:val="12"/>
              </w:tcPr>
              <w:p w14:paraId="63BEA1CF" w14:textId="7EF8BC25" w:rsidR="001604F6" w:rsidRPr="007B562B" w:rsidRDefault="00CC4258" w:rsidP="001604F6">
                <w:pPr>
                  <w:spacing w:line="36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</w:t>
                </w:r>
              </w:p>
            </w:tc>
          </w:sdtContent>
        </w:sdt>
      </w:tr>
      <w:tr w:rsidR="001604F6" w14:paraId="29E4FB28" w14:textId="77777777" w:rsidTr="0015411E">
        <w:trPr>
          <w:trHeight w:val="510"/>
        </w:trPr>
        <w:tc>
          <w:tcPr>
            <w:tcW w:w="9921" w:type="dxa"/>
            <w:gridSpan w:val="18"/>
            <w:shd w:val="clear" w:color="auto" w:fill="D0CECE" w:themeFill="background2" w:themeFillShade="E6"/>
          </w:tcPr>
          <w:p w14:paraId="5E8EDDEF" w14:textId="16225794" w:rsidR="001604F6" w:rsidRPr="007B562B" w:rsidRDefault="001604F6" w:rsidP="001604F6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Ruokailu Servican muussa toimipaikassa: yhteystiedot löytyvät  </w:t>
            </w:r>
            <w:hyperlink r:id="rId11" w:history="1">
              <w:r w:rsidRPr="00945506">
                <w:rPr>
                  <w:color w:val="0000FF"/>
                  <w:u w:val="single"/>
                </w:rPr>
                <w:t>Yhteys</w:t>
              </w:r>
              <w:r w:rsidRPr="00945506">
                <w:rPr>
                  <w:color w:val="0000FF"/>
                  <w:u w:val="single"/>
                </w:rPr>
                <w:softHyphen/>
                <w:t>tiedot - Servica</w:t>
              </w:r>
            </w:hyperlink>
          </w:p>
        </w:tc>
      </w:tr>
      <w:tr w:rsidR="001604F6" w14:paraId="30DE86A1" w14:textId="77777777" w:rsidTr="009449F8">
        <w:trPr>
          <w:trHeight w:val="624"/>
        </w:trPr>
        <w:tc>
          <w:tcPr>
            <w:tcW w:w="4953" w:type="dxa"/>
            <w:gridSpan w:val="7"/>
          </w:tcPr>
          <w:p w14:paraId="7454714A" w14:textId="4AA83919" w:rsidR="001604F6" w:rsidRDefault="001604F6" w:rsidP="001604F6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Toimipaikka:</w:t>
            </w:r>
            <w:r w:rsidR="00CC4258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Toimipaikka"/>
                <w:tag w:val="Toimipaikka"/>
                <w:id w:val="-1661308750"/>
                <w:lock w:val="sdtLocked"/>
                <w:placeholder>
                  <w:docPart w:val="DefaultPlaceholder_-1854013440"/>
                </w:placeholder>
                <w:text/>
              </w:sdtPr>
              <w:sdtEndPr/>
              <w:sdtContent>
                <w:r w:rsidR="00CC4258">
                  <w:rPr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4968" w:type="dxa"/>
            <w:gridSpan w:val="11"/>
          </w:tcPr>
          <w:p w14:paraId="0F8D0AA8" w14:textId="342490B1" w:rsidR="001604F6" w:rsidRDefault="00CC4258" w:rsidP="001604F6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1604F6">
              <w:rPr>
                <w:b/>
                <w:bCs/>
              </w:rPr>
              <w:t>uokailuaika klo:</w:t>
            </w:r>
            <w:r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Aika"/>
                <w:tag w:val="Aika"/>
                <w:id w:val="1817373861"/>
                <w:lock w:val="sdtLocked"/>
                <w:placeholder>
                  <w:docPart w:val="DefaultPlaceholder_-1854013440"/>
                </w:placeholder>
                <w:text/>
              </w:sdtPr>
              <w:sdtEndPr/>
              <w:sdtContent>
                <w:r>
                  <w:rPr>
                    <w:b/>
                    <w:bCs/>
                  </w:rPr>
                  <w:t xml:space="preserve"> </w:t>
                </w:r>
              </w:sdtContent>
            </w:sdt>
          </w:p>
        </w:tc>
      </w:tr>
    </w:tbl>
    <w:p w14:paraId="2DDA8CAE" w14:textId="77777777" w:rsidR="0040616E" w:rsidRDefault="0040616E" w:rsidP="0040616E">
      <w:pPr>
        <w:spacing w:line="480" w:lineRule="auto"/>
      </w:pPr>
    </w:p>
    <w:p w14:paraId="34BD6CF9" w14:textId="77777777" w:rsidR="00453110" w:rsidRDefault="0040616E" w:rsidP="0040616E">
      <w:pPr>
        <w:spacing w:line="480" w:lineRule="auto"/>
      </w:pPr>
      <w:r>
        <w:t xml:space="preserve">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110" w:rsidRPr="00085F2E" w14:paraId="5D75B018" w14:textId="77777777" w:rsidTr="00453110">
        <w:tc>
          <w:tcPr>
            <w:tcW w:w="9628" w:type="dxa"/>
            <w:shd w:val="clear" w:color="auto" w:fill="D9D9D9" w:themeFill="background1" w:themeFillShade="D9"/>
          </w:tcPr>
          <w:p w14:paraId="440A629B" w14:textId="77777777" w:rsidR="00453110" w:rsidRPr="00453110" w:rsidRDefault="00453110" w:rsidP="004408DB">
            <w:pPr>
              <w:spacing w:line="480" w:lineRule="auto"/>
              <w:rPr>
                <w:b/>
                <w:bCs/>
              </w:rPr>
            </w:pPr>
            <w:r w:rsidRPr="00453110">
              <w:rPr>
                <w:b/>
                <w:bCs/>
              </w:rPr>
              <w:t>Lisätietoja:</w:t>
            </w:r>
          </w:p>
        </w:tc>
      </w:tr>
      <w:tr w:rsidR="00453110" w:rsidRPr="00085F2E" w14:paraId="74246F0E" w14:textId="77777777" w:rsidTr="00453110">
        <w:trPr>
          <w:trHeight w:val="3175"/>
        </w:trPr>
        <w:sdt>
          <w:sdtPr>
            <w:alias w:val="Lisätietoja"/>
            <w:tag w:val="Lisätietoja"/>
            <w:id w:val="1836176223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9628" w:type="dxa"/>
              </w:tcPr>
              <w:p w14:paraId="2E6BAEFA" w14:textId="3B2ACD37" w:rsidR="00453110" w:rsidRPr="00453110" w:rsidRDefault="00CC4258" w:rsidP="004408DB">
                <w:pPr>
                  <w:spacing w:line="480" w:lineRule="auto"/>
                </w:pPr>
                <w:r>
                  <w:t xml:space="preserve"> </w:t>
                </w:r>
              </w:p>
            </w:tc>
          </w:sdtContent>
        </w:sdt>
      </w:tr>
    </w:tbl>
    <w:p w14:paraId="3453B99E" w14:textId="6517259A" w:rsidR="0040616E" w:rsidRPr="00085F2E" w:rsidRDefault="0040616E" w:rsidP="0040616E">
      <w:pPr>
        <w:spacing w:line="480" w:lineRule="auto"/>
      </w:pPr>
    </w:p>
    <w:p w14:paraId="5F580619" w14:textId="77777777" w:rsidR="00E17A5F" w:rsidRPr="00085F2E" w:rsidRDefault="00E17A5F" w:rsidP="00085F2E"/>
    <w:sectPr w:rsidR="00E17A5F" w:rsidRPr="00085F2E" w:rsidSect="00CB4309">
      <w:headerReference w:type="default" r:id="rId12"/>
      <w:footerReference w:type="default" r:id="rId13"/>
      <w:pgSz w:w="11906" w:h="16838" w:code="9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C07C0" w14:textId="77777777" w:rsidR="00722D83" w:rsidRDefault="00722D83" w:rsidP="00A76A31">
      <w:pPr>
        <w:spacing w:after="0" w:line="240" w:lineRule="auto"/>
      </w:pPr>
      <w:r>
        <w:separator/>
      </w:r>
    </w:p>
  </w:endnote>
  <w:endnote w:type="continuationSeparator" w:id="0">
    <w:p w14:paraId="5ED1F6D3" w14:textId="77777777" w:rsidR="00722D83" w:rsidRDefault="00722D83" w:rsidP="00A76A31">
      <w:pPr>
        <w:spacing w:after="0" w:line="240" w:lineRule="auto"/>
      </w:pPr>
      <w:r>
        <w:continuationSeparator/>
      </w:r>
    </w:p>
  </w:endnote>
  <w:endnote w:type="continuationNotice" w:id="1">
    <w:p w14:paraId="1784B3D3" w14:textId="77777777" w:rsidR="00722D83" w:rsidRDefault="00722D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1BBD0" w14:textId="77777777" w:rsidR="00F96B8C" w:rsidRDefault="00F96B8C" w:rsidP="00F96B8C">
    <w:pPr>
      <w:spacing w:line="276" w:lineRule="auto"/>
      <w:ind w:right="-425"/>
      <w:jc w:val="both"/>
      <w:rPr>
        <w:color w:val="211D1E"/>
        <w:sz w:val="14"/>
        <w:szCs w:val="14"/>
      </w:rPr>
    </w:pPr>
    <w:r w:rsidRPr="00630B17">
      <w:rPr>
        <w:rFonts w:ascii="Merriweather-Bold" w:hAnsi="Merriweather-Bold" w:cs="Merriweather-Bold"/>
        <w:b/>
        <w:bCs/>
        <w:sz w:val="16"/>
        <w:szCs w:val="16"/>
      </w:rPr>
      <w:t>Servica saa arjen rullaamaan</w:t>
    </w:r>
    <w:r>
      <w:rPr>
        <w:sz w:val="14"/>
        <w:szCs w:val="14"/>
      </w:rPr>
      <w:tab/>
    </w:r>
    <w:r>
      <w:rPr>
        <w:rStyle w:val="Alatunniste1"/>
      </w:rPr>
      <w:t xml:space="preserve">Servica Oy     Asiakaspalvelu 0800 307 711     Sähköposti etunimi.sukunimi@servica.fi     </w:t>
    </w:r>
    <w:r>
      <w:rPr>
        <w:sz w:val="14"/>
        <w:szCs w:val="14"/>
      </w:rPr>
      <w:t>www.servica.fi</w:t>
    </w:r>
  </w:p>
  <w:p w14:paraId="1C1BC7EF" w14:textId="385B0790" w:rsidR="00F96B8C" w:rsidRPr="00F96B8C" w:rsidRDefault="00F96B8C" w:rsidP="00F96B8C">
    <w:pPr>
      <w:spacing w:line="276" w:lineRule="auto"/>
      <w:ind w:left="2608" w:right="-568"/>
      <w:rPr>
        <w:color w:val="211D1E"/>
        <w:sz w:val="14"/>
        <w:szCs w:val="14"/>
      </w:rPr>
    </w:pPr>
    <w:r>
      <w:rPr>
        <w:rStyle w:val="Alatunniste1"/>
      </w:rPr>
      <w:t xml:space="preserve">Posti-, käynti- ja laskutusosoite Saaristokatu 7, 70620 Kuopio     Y-tunnus </w:t>
    </w:r>
    <w:proofErr w:type="gramStart"/>
    <w:r>
      <w:rPr>
        <w:rStyle w:val="Alatunniste1"/>
      </w:rPr>
      <w:t>2947618-4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37A57" w14:textId="77777777" w:rsidR="00722D83" w:rsidRDefault="00722D83" w:rsidP="00A76A31">
      <w:pPr>
        <w:spacing w:after="0" w:line="240" w:lineRule="auto"/>
      </w:pPr>
      <w:r>
        <w:separator/>
      </w:r>
    </w:p>
  </w:footnote>
  <w:footnote w:type="continuationSeparator" w:id="0">
    <w:p w14:paraId="5016D20B" w14:textId="77777777" w:rsidR="00722D83" w:rsidRDefault="00722D83" w:rsidP="00A76A31">
      <w:pPr>
        <w:spacing w:after="0" w:line="240" w:lineRule="auto"/>
      </w:pPr>
      <w:r>
        <w:continuationSeparator/>
      </w:r>
    </w:p>
  </w:footnote>
  <w:footnote w:type="continuationNotice" w:id="1">
    <w:p w14:paraId="00BE3738" w14:textId="77777777" w:rsidR="00722D83" w:rsidRDefault="00722D8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B5EA8" w14:textId="20F42F20" w:rsidR="00887040" w:rsidRDefault="00085F2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2FBEC5BF" wp14:editId="44B4FE63">
          <wp:simplePos x="0" y="0"/>
          <wp:positionH relativeFrom="column">
            <wp:posOffset>39147</wp:posOffset>
          </wp:positionH>
          <wp:positionV relativeFrom="paragraph">
            <wp:posOffset>52070</wp:posOffset>
          </wp:positionV>
          <wp:extent cx="718820" cy="718820"/>
          <wp:effectExtent l="0" t="0" r="508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35303">
      <w:tab/>
    </w:r>
    <w:r w:rsidR="00435303">
      <w:tab/>
      <w:t>Lapinlahti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24"/>
    <w:multiLevelType w:val="hybridMultilevel"/>
    <w:tmpl w:val="DD6AB87A"/>
    <w:lvl w:ilvl="0" w:tplc="C2326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047B4">
      <w:start w:val="115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F69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C0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26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87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AE94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A26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7A6"/>
    <w:multiLevelType w:val="hybridMultilevel"/>
    <w:tmpl w:val="BF549DBC"/>
    <w:lvl w:ilvl="0" w:tplc="A950D06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09BC0FB9"/>
    <w:multiLevelType w:val="hybridMultilevel"/>
    <w:tmpl w:val="DC30AF18"/>
    <w:lvl w:ilvl="0" w:tplc="ED149ED4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3A823A71"/>
    <w:multiLevelType w:val="hybridMultilevel"/>
    <w:tmpl w:val="856C293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46FA18C5"/>
    <w:multiLevelType w:val="hybridMultilevel"/>
    <w:tmpl w:val="F49EDD02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77E68"/>
    <w:multiLevelType w:val="hybridMultilevel"/>
    <w:tmpl w:val="47665FD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 w16cid:durableId="1976328299">
    <w:abstractNumId w:val="2"/>
  </w:num>
  <w:num w:numId="2" w16cid:durableId="910849962">
    <w:abstractNumId w:val="3"/>
  </w:num>
  <w:num w:numId="3" w16cid:durableId="517932097">
    <w:abstractNumId w:val="5"/>
  </w:num>
  <w:num w:numId="4" w16cid:durableId="1407724517">
    <w:abstractNumId w:val="1"/>
  </w:num>
  <w:num w:numId="5" w16cid:durableId="1400595590">
    <w:abstractNumId w:val="4"/>
  </w:num>
  <w:num w:numId="6" w16cid:durableId="73185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xhUpxkQLUdNKZxfGXbkgJwXXuuaidMWqfLj+saX7ytTVhJpWl2MWu97quwPFQAb8aMa5+E56GlZKwatl8cFr6Q==" w:salt="dD/L7OZvtx4rr7Pjs/3nDg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6E"/>
    <w:rsid w:val="00020EE0"/>
    <w:rsid w:val="000305F7"/>
    <w:rsid w:val="00060CB7"/>
    <w:rsid w:val="00085F2E"/>
    <w:rsid w:val="000908D2"/>
    <w:rsid w:val="000955B5"/>
    <w:rsid w:val="000A2BB2"/>
    <w:rsid w:val="000B0E77"/>
    <w:rsid w:val="000C3077"/>
    <w:rsid w:val="000F5B20"/>
    <w:rsid w:val="001035F5"/>
    <w:rsid w:val="00117B74"/>
    <w:rsid w:val="00132F5D"/>
    <w:rsid w:val="00143C94"/>
    <w:rsid w:val="00145E65"/>
    <w:rsid w:val="00151005"/>
    <w:rsid w:val="0015411E"/>
    <w:rsid w:val="001604F6"/>
    <w:rsid w:val="001C24F0"/>
    <w:rsid w:val="002052E0"/>
    <w:rsid w:val="002127F7"/>
    <w:rsid w:val="00260B43"/>
    <w:rsid w:val="00270E8D"/>
    <w:rsid w:val="002A795C"/>
    <w:rsid w:val="002B492C"/>
    <w:rsid w:val="002C5215"/>
    <w:rsid w:val="002E658F"/>
    <w:rsid w:val="003042A3"/>
    <w:rsid w:val="003115B1"/>
    <w:rsid w:val="00332C78"/>
    <w:rsid w:val="003342A7"/>
    <w:rsid w:val="00343D6E"/>
    <w:rsid w:val="003758D5"/>
    <w:rsid w:val="003B068D"/>
    <w:rsid w:val="003C4F93"/>
    <w:rsid w:val="003D25FF"/>
    <w:rsid w:val="003F36DA"/>
    <w:rsid w:val="0040616E"/>
    <w:rsid w:val="004070C7"/>
    <w:rsid w:val="00420F81"/>
    <w:rsid w:val="00435303"/>
    <w:rsid w:val="00453110"/>
    <w:rsid w:val="0049036E"/>
    <w:rsid w:val="00531504"/>
    <w:rsid w:val="00545C32"/>
    <w:rsid w:val="005539AE"/>
    <w:rsid w:val="00564A10"/>
    <w:rsid w:val="005A737F"/>
    <w:rsid w:val="0061127A"/>
    <w:rsid w:val="006368E3"/>
    <w:rsid w:val="006C14DB"/>
    <w:rsid w:val="007015D3"/>
    <w:rsid w:val="00722D83"/>
    <w:rsid w:val="0073033F"/>
    <w:rsid w:val="007A7FA1"/>
    <w:rsid w:val="00800768"/>
    <w:rsid w:val="00810689"/>
    <w:rsid w:val="00820EB2"/>
    <w:rsid w:val="00830604"/>
    <w:rsid w:val="0085561D"/>
    <w:rsid w:val="00860360"/>
    <w:rsid w:val="00876752"/>
    <w:rsid w:val="008773D3"/>
    <w:rsid w:val="0088218F"/>
    <w:rsid w:val="00887040"/>
    <w:rsid w:val="008A6C8C"/>
    <w:rsid w:val="008D2E5D"/>
    <w:rsid w:val="008D7F15"/>
    <w:rsid w:val="00907A9E"/>
    <w:rsid w:val="009273A6"/>
    <w:rsid w:val="0094181D"/>
    <w:rsid w:val="009449F8"/>
    <w:rsid w:val="00945506"/>
    <w:rsid w:val="00980502"/>
    <w:rsid w:val="00986F87"/>
    <w:rsid w:val="00992377"/>
    <w:rsid w:val="009A2CF8"/>
    <w:rsid w:val="009C4B3F"/>
    <w:rsid w:val="009E0150"/>
    <w:rsid w:val="009E1F22"/>
    <w:rsid w:val="009F2C17"/>
    <w:rsid w:val="009F3A2B"/>
    <w:rsid w:val="009F57E6"/>
    <w:rsid w:val="00A054E6"/>
    <w:rsid w:val="00A06D53"/>
    <w:rsid w:val="00A35685"/>
    <w:rsid w:val="00A551C7"/>
    <w:rsid w:val="00A600D2"/>
    <w:rsid w:val="00A76A31"/>
    <w:rsid w:val="00AA5880"/>
    <w:rsid w:val="00AE53E0"/>
    <w:rsid w:val="00AF160A"/>
    <w:rsid w:val="00B93F46"/>
    <w:rsid w:val="00BB7150"/>
    <w:rsid w:val="00BC4F93"/>
    <w:rsid w:val="00BD5923"/>
    <w:rsid w:val="00C2744E"/>
    <w:rsid w:val="00C8389F"/>
    <w:rsid w:val="00C84F99"/>
    <w:rsid w:val="00C91C04"/>
    <w:rsid w:val="00CB4309"/>
    <w:rsid w:val="00CB5B71"/>
    <w:rsid w:val="00CB60BA"/>
    <w:rsid w:val="00CC4258"/>
    <w:rsid w:val="00CD4ACE"/>
    <w:rsid w:val="00D035FD"/>
    <w:rsid w:val="00D209F4"/>
    <w:rsid w:val="00D923D3"/>
    <w:rsid w:val="00E03408"/>
    <w:rsid w:val="00E07633"/>
    <w:rsid w:val="00E1538A"/>
    <w:rsid w:val="00E17A5F"/>
    <w:rsid w:val="00E51B4C"/>
    <w:rsid w:val="00E8090B"/>
    <w:rsid w:val="00F66A41"/>
    <w:rsid w:val="00F70B56"/>
    <w:rsid w:val="00F82B55"/>
    <w:rsid w:val="00F96B8C"/>
    <w:rsid w:val="00FB34F4"/>
    <w:rsid w:val="00FD64A9"/>
    <w:rsid w:val="00FF0FE8"/>
    <w:rsid w:val="00FF3247"/>
    <w:rsid w:val="6D6B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70BB1"/>
  <w15:docId w15:val="{BFDF59C8-1C04-4D0F-A1DF-8BE929F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Franklin Gothic Book" w:eastAsiaTheme="minorHAnsi" w:hAnsi="Franklin Gothic Book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0616E"/>
    <w:rPr>
      <w:rFonts w:ascii="Arial" w:hAnsi="Arial"/>
      <w:sz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76A31"/>
  </w:style>
  <w:style w:type="paragraph" w:styleId="Alatunniste">
    <w:name w:val="footer"/>
    <w:basedOn w:val="Normaali"/>
    <w:link w:val="Ala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76A31"/>
  </w:style>
  <w:style w:type="paragraph" w:styleId="Seliteteksti">
    <w:name w:val="Balloon Text"/>
    <w:basedOn w:val="Normaali"/>
    <w:link w:val="SelitetekstiChar"/>
    <w:uiPriority w:val="99"/>
    <w:semiHidden/>
    <w:unhideWhenUsed/>
    <w:rsid w:val="0037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758D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AF160A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AF160A"/>
    <w:rPr>
      <w:color w:val="954F72" w:themeColor="followedHyperlink"/>
      <w:u w:val="single"/>
    </w:rPr>
  </w:style>
  <w:style w:type="table" w:styleId="TaulukkoRuudukko">
    <w:name w:val="Table Grid"/>
    <w:basedOn w:val="Normaalitaulukko"/>
    <w:uiPriority w:val="39"/>
    <w:rsid w:val="0040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tkaisematonmaininta">
    <w:name w:val="Unresolved Mention"/>
    <w:basedOn w:val="Kappaleenoletusfontti"/>
    <w:uiPriority w:val="99"/>
    <w:semiHidden/>
    <w:unhideWhenUsed/>
    <w:rsid w:val="00945506"/>
    <w:rPr>
      <w:color w:val="605E5C"/>
      <w:shd w:val="clear" w:color="auto" w:fill="E1DFDD"/>
    </w:rPr>
  </w:style>
  <w:style w:type="character" w:customStyle="1" w:styleId="Alatunniste1">
    <w:name w:val="Alatunniste_1"/>
    <w:basedOn w:val="AlatunnisteChar"/>
    <w:uiPriority w:val="99"/>
    <w:rsid w:val="00F96B8C"/>
    <w:rPr>
      <w:rFonts w:ascii="Arial" w:hAnsi="Arial"/>
      <w:color w:val="211D1E"/>
      <w:sz w:val="14"/>
      <w:szCs w:val="14"/>
    </w:rPr>
  </w:style>
  <w:style w:type="character" w:styleId="Paikkamerkkiteksti">
    <w:name w:val="Placeholder Text"/>
    <w:basedOn w:val="Kappaleenoletusfontti"/>
    <w:uiPriority w:val="99"/>
    <w:semiHidden/>
    <w:rsid w:val="00117B7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ervica.fi/yhteystiedot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siakirjamallit%20Servica\Servica%20IMS-dokumenttipohja_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0A59002-83D8-4DB2-9602-A6495999BD9B}"/>
      </w:docPartPr>
      <w:docPartBody>
        <w:p w:rsidR="006A646A" w:rsidRDefault="00B276A6">
          <w:r w:rsidRPr="00A10E4F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6A6"/>
    <w:rsid w:val="00143C94"/>
    <w:rsid w:val="003D25FF"/>
    <w:rsid w:val="006A646A"/>
    <w:rsid w:val="00B276A6"/>
    <w:rsid w:val="00DC712D"/>
    <w:rsid w:val="00DD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B276A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045F562AF5F054BABAADEE2BAA000ED" ma:contentTypeVersion="10" ma:contentTypeDescription="Luo uusi asiakirja." ma:contentTypeScope="" ma:versionID="907221588f5e5801d9f41f7d380128f0">
  <xsd:schema xmlns:xsd="http://www.w3.org/2001/XMLSchema" xmlns:xs="http://www.w3.org/2001/XMLSchema" xmlns:p="http://schemas.microsoft.com/office/2006/metadata/properties" xmlns:ns2="7b527777-6fe9-4265-baa4-f4e751aeb1ab" xmlns:ns3="aa672c82-f245-478c-932e-ab53912d41cb" targetNamespace="http://schemas.microsoft.com/office/2006/metadata/properties" ma:root="true" ma:fieldsID="aa512cbf0e349fdcf2f934fb7fbc19ff" ns2:_="" ns3:_="">
    <xsd:import namespace="7b527777-6fe9-4265-baa4-f4e751aeb1ab"/>
    <xsd:import namespace="aa672c82-f245-478c-932e-ab53912d41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27777-6fe9-4265-baa4-f4e751aeb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72c82-f245-478c-932e-ab53912d41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0E7B63-AF4A-4211-8E05-F411A70AF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27777-6fe9-4265-baa4-f4e751aeb1ab"/>
    <ds:schemaRef ds:uri="aa672c82-f245-478c-932e-ab53912d41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A4B69F-ED6B-4EE0-80C4-BCA32F2728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47A8CF0-29B9-4560-ADC9-464D9F7634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D938980-64C1-4BFE-8F31-22DA17F910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Servica IMS-dokumenttipohja_2021</Template>
  <TotalTime>261</TotalTime>
  <Pages>2</Pages>
  <Words>229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Soininen Tiina</dc:creator>
  <cp:lastModifiedBy>Tuovinen Anniina</cp:lastModifiedBy>
  <cp:revision>50</cp:revision>
  <dcterms:created xsi:type="dcterms:W3CDTF">2026-02-12T07:56:00Z</dcterms:created>
  <dcterms:modified xsi:type="dcterms:W3CDTF">2026-03-20T08:27:00Z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0x010100A045F562AF5F054BABAADEE2BAA000ED</vt:lpwstr>
  </property>
</Properties>
</file>