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4076ED89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E83FA2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11C667FD" w:rsidR="0040616E" w:rsidRPr="00E83FA2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E83FA2">
        <w:rPr>
          <w:b/>
          <w:bCs/>
          <w:szCs w:val="20"/>
        </w:rPr>
        <w:t xml:space="preserve">Tilaus toimitetaan keittiölle </w:t>
      </w:r>
      <w:r w:rsidRPr="00E83FA2">
        <w:rPr>
          <w:b/>
          <w:bCs/>
          <w:color w:val="FF0000"/>
          <w:szCs w:val="20"/>
        </w:rPr>
        <w:t>5</w:t>
      </w:r>
      <w:r w:rsidRPr="00E83FA2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519"/>
        <w:gridCol w:w="435"/>
        <w:gridCol w:w="1073"/>
        <w:gridCol w:w="202"/>
        <w:gridCol w:w="558"/>
        <w:gridCol w:w="463"/>
        <w:gridCol w:w="567"/>
        <w:gridCol w:w="367"/>
        <w:gridCol w:w="451"/>
        <w:gridCol w:w="574"/>
        <w:gridCol w:w="851"/>
        <w:gridCol w:w="282"/>
        <w:gridCol w:w="285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3779095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2" w:type="dxa"/>
                <w:gridSpan w:val="17"/>
              </w:tcPr>
              <w:p w14:paraId="6942052F" w14:textId="40B4274B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-163902787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039D4C50" w14:textId="52583BE0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81838433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461E7B1A" w14:textId="52808396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108542492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3527BA11" w14:textId="46A8CF25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206413948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0D1BFC59" w14:textId="4ADC6E00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5439586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61252284" w14:textId="155E7AF3" w:rsidR="0040616E" w:rsidRPr="0064167A" w:rsidRDefault="001314C7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175739546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5E44145D" w14:textId="5CE02519" w:rsidR="0040616E" w:rsidRPr="0064167A" w:rsidRDefault="005D43D5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564EB3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564EB3">
        <w:tc>
          <w:tcPr>
            <w:tcW w:w="7359" w:type="dxa"/>
            <w:gridSpan w:val="12"/>
          </w:tcPr>
          <w:p w14:paraId="3216E50A" w14:textId="2F0B5D2D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1. (sis. juustotäytteisen eväsleivän, hedelmän, annosmehu 2 dl) </w:t>
            </w:r>
          </w:p>
        </w:tc>
        <w:sdt>
          <w:sdtPr>
            <w:rPr>
              <w:rFonts w:cs="Arial"/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2D23EB65" w14:textId="74188622" w:rsidR="000305F7" w:rsidRPr="00564EB3" w:rsidRDefault="00564EB3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18459436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4D69C351" w:rsidR="000305F7" w:rsidRPr="00AE516A" w:rsidRDefault="005D43D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19554017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335D6D8D" w14:textId="631C4A62" w:rsidR="000305F7" w:rsidRPr="00AE516A" w:rsidRDefault="005D43D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564EB3">
        <w:tc>
          <w:tcPr>
            <w:tcW w:w="7359" w:type="dxa"/>
            <w:gridSpan w:val="12"/>
          </w:tcPr>
          <w:p w14:paraId="209CF116" w14:textId="6AF10934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2. (sis. juustotäytteisen eväsleivän, grillimakkaran, annosmehu 2 dl)</w:t>
            </w:r>
          </w:p>
        </w:tc>
        <w:sdt>
          <w:sdtPr>
            <w:rPr>
              <w:rFonts w:cs="Arial"/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51F015B6" w14:textId="49431891" w:rsidR="000305F7" w:rsidRPr="00564EB3" w:rsidRDefault="00564EB3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4229028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5DB37BC8" w:rsidR="000305F7" w:rsidRPr="00AE516A" w:rsidRDefault="005D43D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93781927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17844E0E" w14:textId="547EDF68" w:rsidR="000305F7" w:rsidRPr="00AE516A" w:rsidRDefault="005D43D5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65399831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F8FE407" w14:textId="2A234B9C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65683790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E2BD55C" w14:textId="0CA95DD0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9909397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F6BE13C" w14:textId="47156A3D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16123932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1071970B" w14:textId="0BED971A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9598274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70BC2CD4" w14:textId="17582448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67592399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5BE0F026" w14:textId="50A6AC44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97258411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42E04BE" w14:textId="19F53E65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34608705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3478CF55" w14:textId="78B762C7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89080134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79AED3D0" w14:textId="5EAD109E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54587069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3C14C06" w14:textId="1C76ED14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61675025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698E67B5" w14:textId="186AC5AA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32919325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043CABB" w14:textId="4602AA25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6100910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3AFC4F0" w14:textId="298D7C32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89357414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192320AE" w14:textId="0D10096E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36158847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D4EAA96" w14:textId="5D01FB46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46644004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38A15E77" w14:textId="2F22FBC4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2256206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1B1CD94" w14:textId="3887ADA4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58111729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B03F93F" w14:textId="7ADF3BB9" w:rsidR="000908D2" w:rsidRDefault="007843D5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0A4E509D" w:rsidR="0040616E" w:rsidRPr="0064167A" w:rsidRDefault="0040616E" w:rsidP="00564EB3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564EB3">
              <w:rPr>
                <w:szCs w:val="20"/>
              </w:rPr>
              <w:t xml:space="preserve"> Merkitse tilattava tuote ja kappalemäärä.</w:t>
            </w:r>
          </w:p>
        </w:tc>
      </w:tr>
      <w:tr w:rsidR="000305F7" w14:paraId="05A487E2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40616E" w:rsidRPr="00234DEB" w:rsidRDefault="00420F81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 xml:space="preserve">Eväsleipä, </w:t>
            </w:r>
            <w:proofErr w:type="gramStart"/>
            <w:r w:rsidRPr="00234DEB">
              <w:rPr>
                <w:sz w:val="18"/>
                <w:szCs w:val="18"/>
              </w:rPr>
              <w:t>ruis-juusto</w:t>
            </w:r>
            <w:proofErr w:type="gramEnd"/>
            <w:r w:rsidRPr="00234DEB">
              <w:rPr>
                <w:sz w:val="18"/>
                <w:szCs w:val="18"/>
              </w:rPr>
              <w:t xml:space="preserve"> 120 g</w:t>
            </w:r>
          </w:p>
        </w:tc>
        <w:sdt>
          <w:sdtPr>
            <w:rPr>
              <w:rFonts w:cs="Arial"/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A53248F" w14:textId="1ACDA7B2" w:rsidR="0040616E" w:rsidRPr="005B4CAE" w:rsidRDefault="00E633EE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48998924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2AE2744" w14:textId="072BA9CB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2520B6" w14:textId="67ADA8EB" w:rsidR="0040616E" w:rsidRPr="00234DEB" w:rsidRDefault="002B492C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rFonts w:cs="Arial"/>
              <w:sz w:val="28"/>
              <w:szCs w:val="28"/>
            </w:rPr>
            <w:id w:val="497163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5164CB1F" w14:textId="2C95C876" w:rsidR="0040616E" w:rsidRPr="005B4CAE" w:rsidRDefault="00564EB3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20492560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2D13869" w14:textId="46868139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4F6DC6F2" w14:textId="7ED341CB" w:rsidR="0040616E" w:rsidRPr="00234DEB" w:rsidRDefault="003F36DA" w:rsidP="00236F71">
            <w:pPr>
              <w:rPr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 xml:space="preserve">Proteiinipirtelö, kaakao </w:t>
            </w:r>
            <w:r w:rsidR="00234DEB">
              <w:rPr>
                <w:rFonts w:cs="Arial"/>
                <w:sz w:val="18"/>
                <w:szCs w:val="18"/>
              </w:rPr>
              <w:br/>
            </w:r>
            <w:r w:rsidRPr="00234DEB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-1698385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41761199" w14:textId="52876CB9" w:rsidR="0040616E" w:rsidRPr="005B4CAE" w:rsidRDefault="00E633EE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52316287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179EE0ED" w:rsidR="0040616E" w:rsidRPr="00234DEB" w:rsidRDefault="00980BB6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E0F3C89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40616E" w:rsidRPr="00234DEB" w:rsidRDefault="00420F81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rFonts w:cs="Arial"/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6102D0D" w14:textId="15A566BB" w:rsidR="0040616E" w:rsidRPr="005B4CAE" w:rsidRDefault="00E633EE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95335591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59CF562" w14:textId="5357FA88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17E8A24" w14:textId="0139227C" w:rsidR="0040616E" w:rsidRPr="00234DEB" w:rsidRDefault="002B492C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455526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86633D" w14:textId="5D422AEF" w:rsidR="0040616E" w:rsidRPr="005B4CAE" w:rsidRDefault="00564EB3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6924585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149A0509" w14:textId="4EE6B5A2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3BFF6FE" w14:textId="1D10186D" w:rsidR="0040616E" w:rsidRPr="00234DEB" w:rsidRDefault="009F2C17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rFonts w:cs="Arial"/>
              <w:sz w:val="28"/>
              <w:szCs w:val="28"/>
            </w:rPr>
            <w:id w:val="-1144191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6736E7A" w14:textId="3B3F92D3" w:rsidR="0040616E" w:rsidRPr="005B4CAE" w:rsidRDefault="00E633EE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42053430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125829C0" w:rsidR="0040616E" w:rsidRPr="00234DEB" w:rsidRDefault="00980BB6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D0E3E2A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40616E" w:rsidRPr="00234DEB" w:rsidRDefault="00420F81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Kana-pastasalaatti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7590E680" w14:textId="2625AF2E" w:rsidR="0040616E" w:rsidRPr="005B4CAE" w:rsidRDefault="00E633EE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66257527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52E7AB51" w14:textId="686DD048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CA43525" w14:textId="28873B37" w:rsidR="0040616E" w:rsidRPr="00234DEB" w:rsidRDefault="002B492C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97334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62978370" w14:textId="47AA710C" w:rsidR="0040616E" w:rsidRPr="005B4CAE" w:rsidRDefault="00564EB3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20438155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699A45F6" w14:textId="47D79733" w:rsidR="0040616E" w:rsidRPr="00234DEB" w:rsidRDefault="00980BB6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5E7AEC3F" w14:textId="70BFA6E8" w:rsidR="0040616E" w:rsidRPr="00234DEB" w:rsidRDefault="009F2C17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Grillimakkara 400</w:t>
            </w:r>
            <w:r w:rsidR="00564EB3">
              <w:rPr>
                <w:sz w:val="18"/>
                <w:szCs w:val="18"/>
              </w:rPr>
              <w:t xml:space="preserve"> </w:t>
            </w:r>
            <w:r w:rsidRPr="00234DEB">
              <w:rPr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-1184900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CC60CB9" w14:textId="77735792" w:rsidR="0040616E" w:rsidRPr="005B4CAE" w:rsidRDefault="00564EB3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75550354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367EF25B" w:rsidR="0040616E" w:rsidRPr="00234DEB" w:rsidRDefault="00980BB6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15D685D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40616E" w:rsidRPr="00234DEB" w:rsidRDefault="00420F81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1137F012" w14:textId="6C8AF2D1" w:rsidR="0040616E" w:rsidRPr="005B4CAE" w:rsidRDefault="00E633EE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3292827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2A01AFB8" w14:textId="5764BCCA" w:rsidR="0040616E" w:rsidRPr="00234DEB" w:rsidRDefault="00352697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DBEDCC5" w14:textId="7216A746" w:rsidR="0040616E" w:rsidRPr="00234DEB" w:rsidRDefault="002B492C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99477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3E282A83" w14:textId="63523908" w:rsidR="0040616E" w:rsidRPr="005B4CAE" w:rsidRDefault="00E633EE" w:rsidP="00236F7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7805613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5F3BF3B" w14:textId="4948BC66" w:rsidR="0040616E" w:rsidRPr="00234DEB" w:rsidRDefault="00352697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12FBF388" w14:textId="4C0551ED" w:rsidR="0040616E" w:rsidRPr="00234DEB" w:rsidRDefault="00A054E6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955759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66BA6B9D" w14:textId="64BABBC6" w:rsidR="0040616E" w:rsidRPr="005B4CAE" w:rsidRDefault="00564EB3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93043280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236DD98D" w:rsidR="009449F8" w:rsidRPr="00234DEB" w:rsidRDefault="00352697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9449F8" w14:paraId="66202A37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099002E2" w:rsidR="009449F8" w:rsidRPr="00234DEB" w:rsidRDefault="00820EB2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 xml:space="preserve">4 Hedelmää täysmehu </w:t>
            </w:r>
            <w:r w:rsidR="00234DEB">
              <w:rPr>
                <w:sz w:val="18"/>
                <w:szCs w:val="18"/>
              </w:rPr>
              <w:br/>
            </w:r>
            <w:r w:rsidRPr="00234DEB">
              <w:rPr>
                <w:sz w:val="18"/>
                <w:szCs w:val="18"/>
              </w:rPr>
              <w:t>2 dl</w:t>
            </w:r>
          </w:p>
        </w:tc>
        <w:sdt>
          <w:sdtPr>
            <w:rPr>
              <w:rFonts w:cs="Arial"/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513DDB6D" w14:textId="6A2BBA7D" w:rsidR="009449F8" w:rsidRPr="005B4CAE" w:rsidRDefault="00E633EE" w:rsidP="00236F71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73509117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D17D643" w14:textId="23BEDEBD" w:rsidR="009449F8" w:rsidRPr="00234DEB" w:rsidRDefault="00352697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2683B73C" w14:textId="767EBAFB" w:rsidR="009449F8" w:rsidRPr="00234DEB" w:rsidRDefault="00820EB2" w:rsidP="00236F71">
            <w:pPr>
              <w:rPr>
                <w:rFonts w:cs="Arial"/>
                <w:sz w:val="18"/>
                <w:szCs w:val="18"/>
              </w:rPr>
            </w:pPr>
            <w:r w:rsidRPr="00234DEB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1385254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26194C0B" w14:textId="41300EB0" w:rsidR="009449F8" w:rsidRPr="005B4CAE" w:rsidRDefault="00E633EE" w:rsidP="00236F71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93929815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33871445" w14:textId="2C2FCF20" w:rsidR="009449F8" w:rsidRPr="00234DEB" w:rsidRDefault="00352697" w:rsidP="00236F7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8C17363" w14:textId="77777777" w:rsidR="009449F8" w:rsidRDefault="00820EB2" w:rsidP="00236F71">
            <w:pPr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t>Mandariini n. 100 g/kpl</w:t>
            </w:r>
          </w:p>
          <w:p w14:paraId="00CA79E5" w14:textId="77777777" w:rsidR="00034922" w:rsidRPr="00034922" w:rsidRDefault="00034922" w:rsidP="00236F71">
            <w:pPr>
              <w:rPr>
                <w:sz w:val="18"/>
                <w:szCs w:val="18"/>
              </w:rPr>
            </w:pPr>
          </w:p>
          <w:p w14:paraId="60215F79" w14:textId="7AEC0FFD" w:rsidR="00034922" w:rsidRPr="00034922" w:rsidRDefault="00034922" w:rsidP="00236F71">
            <w:pPr>
              <w:rPr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B589EF0" w14:textId="40CB1398" w:rsidR="009449F8" w:rsidRPr="005B4CAE" w:rsidRDefault="00564EB3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48044676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2BB4BD89" w:rsidR="009449F8" w:rsidRPr="00234DEB" w:rsidRDefault="00352697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820EB2" w14:paraId="546E0BF1" w14:textId="77777777" w:rsidTr="00564EB3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820EB2" w:rsidRPr="00234DEB" w:rsidRDefault="00820EB2" w:rsidP="00234DEB">
            <w:pPr>
              <w:spacing w:line="360" w:lineRule="auto"/>
              <w:rPr>
                <w:sz w:val="18"/>
                <w:szCs w:val="18"/>
              </w:rPr>
            </w:pPr>
            <w:r w:rsidRPr="00234DEB">
              <w:rPr>
                <w:sz w:val="18"/>
                <w:szCs w:val="18"/>
              </w:rPr>
              <w:lastRenderedPageBreak/>
              <w:t>Banaani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3E89B254" w14:textId="53D0E319" w:rsidR="00820EB2" w:rsidRPr="005B4CAE" w:rsidRDefault="00E633EE" w:rsidP="00234DEB">
                <w:pPr>
                  <w:spacing w:line="360" w:lineRule="auto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69198836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38B0EAA" w14:textId="0D6AD787" w:rsidR="00820EB2" w:rsidRPr="00234DEB" w:rsidRDefault="00352697" w:rsidP="00234DEB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8BE7AE8" w14:textId="77777777" w:rsidR="00820EB2" w:rsidRPr="00234DEB" w:rsidRDefault="00820EB2" w:rsidP="00234DEB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7DE661" w14:textId="425F536B" w:rsidR="00820EB2" w:rsidRPr="00050E86" w:rsidRDefault="00E633EE" w:rsidP="00234DEB">
                <w:pPr>
                  <w:spacing w:line="360" w:lineRule="auto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820EB2" w:rsidRPr="00234DEB" w:rsidRDefault="00820EB2" w:rsidP="00234DE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243" w:type="dxa"/>
            <w:gridSpan w:val="4"/>
          </w:tcPr>
          <w:p w14:paraId="335C326E" w14:textId="77777777" w:rsidR="00820EB2" w:rsidRPr="00234DEB" w:rsidRDefault="00820EB2" w:rsidP="00234DEB">
            <w:pPr>
              <w:spacing w:line="360" w:lineRule="auto"/>
              <w:rPr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30769D8" w14:textId="1923161C" w:rsidR="00820EB2" w:rsidRPr="00050E86" w:rsidRDefault="00E633EE" w:rsidP="00234DEB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820EB2" w:rsidRPr="00234DEB" w:rsidRDefault="00820EB2" w:rsidP="00234DEB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40616E" w14:paraId="4DBC3E78" w14:textId="77777777" w:rsidTr="0015411E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40616E" w:rsidRDefault="0040616E" w:rsidP="00D95B4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</w:t>
            </w:r>
            <w:r w:rsidR="00945506">
              <w:rPr>
                <w:b/>
                <w:bCs/>
              </w:rPr>
              <w:t xml:space="preserve"> ja tilauksen noutoaika</w:t>
            </w:r>
          </w:p>
        </w:tc>
      </w:tr>
      <w:tr w:rsidR="0040616E" w14:paraId="11C04E9C" w14:textId="77777777" w:rsidTr="009449F8">
        <w:tc>
          <w:tcPr>
            <w:tcW w:w="1759" w:type="dxa"/>
          </w:tcPr>
          <w:p w14:paraId="6BDACDB4" w14:textId="77777777" w:rsidR="0040616E" w:rsidRDefault="0040616E" w:rsidP="00D95B45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7"/>
          </w:tcPr>
          <w:p w14:paraId="44126BD9" w14:textId="0B639632" w:rsidR="0040616E" w:rsidRDefault="0040616E" w:rsidP="00D95B45">
            <w:pPr>
              <w:spacing w:line="360" w:lineRule="auto"/>
            </w:pPr>
            <w:r>
              <w:t>määrä:</w:t>
            </w:r>
            <w:r w:rsidR="00352697">
              <w:t xml:space="preserve"> </w:t>
            </w:r>
            <w:sdt>
              <w:sdtPr>
                <w:alias w:val="Määrä"/>
                <w:tag w:val="Määrä"/>
                <w:id w:val="-499578344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t xml:space="preserve"> </w:t>
                </w:r>
              </w:sdtContent>
            </w:sdt>
          </w:p>
        </w:tc>
      </w:tr>
      <w:tr w:rsidR="0040616E" w14:paraId="2D3F9DC9" w14:textId="77777777" w:rsidTr="009449F8">
        <w:tc>
          <w:tcPr>
            <w:tcW w:w="1759" w:type="dxa"/>
          </w:tcPr>
          <w:p w14:paraId="199463EE" w14:textId="77777777" w:rsidR="0040616E" w:rsidRDefault="0040616E" w:rsidP="00D95B45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7"/>
          </w:tcPr>
          <w:p w14:paraId="6CCA7035" w14:textId="60075520" w:rsidR="0040616E" w:rsidRDefault="0040616E" w:rsidP="00D95B45">
            <w:pPr>
              <w:spacing w:line="360" w:lineRule="auto"/>
            </w:pPr>
            <w:r>
              <w:t>määrä:</w:t>
            </w:r>
            <w:r w:rsidR="00352697">
              <w:t xml:space="preserve"> </w:t>
            </w:r>
            <w:sdt>
              <w:sdtPr>
                <w:alias w:val="Määrä"/>
                <w:tag w:val="Määrä"/>
                <w:id w:val="1390999145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t xml:space="preserve"> </w:t>
                </w:r>
              </w:sdtContent>
            </w:sdt>
          </w:p>
        </w:tc>
      </w:tr>
      <w:tr w:rsidR="0040616E" w14:paraId="38EF44E2" w14:textId="77777777" w:rsidTr="009449F8">
        <w:tc>
          <w:tcPr>
            <w:tcW w:w="1759" w:type="dxa"/>
          </w:tcPr>
          <w:p w14:paraId="7C94FDA9" w14:textId="77777777" w:rsidR="0040616E" w:rsidRDefault="0040616E" w:rsidP="00D95B45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7"/>
          </w:tcPr>
          <w:p w14:paraId="7AD42DD5" w14:textId="20E5AF5A" w:rsidR="0040616E" w:rsidRDefault="0040616E" w:rsidP="00D95B45">
            <w:pPr>
              <w:spacing w:line="360" w:lineRule="auto"/>
            </w:pPr>
            <w:r>
              <w:t>määrä:</w:t>
            </w:r>
            <w:r w:rsidR="00352697">
              <w:t xml:space="preserve"> </w:t>
            </w:r>
            <w:sdt>
              <w:sdtPr>
                <w:alias w:val="Määrä"/>
                <w:tag w:val="Määrä"/>
                <w:id w:val="134953070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t xml:space="preserve"> </w:t>
                </w:r>
              </w:sdtContent>
            </w:sdt>
          </w:p>
        </w:tc>
      </w:tr>
      <w:tr w:rsidR="0040616E" w14:paraId="5EB4A536" w14:textId="77777777" w:rsidTr="009449F8">
        <w:tc>
          <w:tcPr>
            <w:tcW w:w="1759" w:type="dxa"/>
          </w:tcPr>
          <w:p w14:paraId="4E32595C" w14:textId="77777777" w:rsidR="0040616E" w:rsidRDefault="0040616E" w:rsidP="00D95B4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7"/>
          </w:tcPr>
          <w:p w14:paraId="7C9AEE4B" w14:textId="660BA76C" w:rsidR="0040616E" w:rsidRDefault="0040616E" w:rsidP="00D95B45">
            <w:pPr>
              <w:spacing w:line="360" w:lineRule="auto"/>
            </w:pPr>
            <w:r>
              <w:t>määrä:</w:t>
            </w:r>
            <w:r w:rsidR="00352697">
              <w:t xml:space="preserve"> </w:t>
            </w:r>
            <w:sdt>
              <w:sdtPr>
                <w:alias w:val="Määrä"/>
                <w:tag w:val="Määrä"/>
                <w:id w:val="-1516530420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t xml:space="preserve"> </w:t>
                </w:r>
              </w:sdtContent>
            </w:sdt>
          </w:p>
        </w:tc>
      </w:tr>
      <w:tr w:rsidR="0040616E" w14:paraId="23527837" w14:textId="77777777" w:rsidTr="009449F8">
        <w:tc>
          <w:tcPr>
            <w:tcW w:w="4751" w:type="dxa"/>
            <w:gridSpan w:val="6"/>
          </w:tcPr>
          <w:p w14:paraId="5332ED18" w14:textId="77777777" w:rsidR="0040616E" w:rsidRPr="007B562B" w:rsidRDefault="0040616E" w:rsidP="00D95B4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aika ja -paikka"/>
            <w:tag w:val="Noutoaika ja -paikka"/>
            <w:id w:val="-198222303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0" w:type="dxa"/>
                <w:gridSpan w:val="12"/>
              </w:tcPr>
              <w:p w14:paraId="63BEA1CF" w14:textId="387AAA2D" w:rsidR="0040616E" w:rsidRPr="007B562B" w:rsidRDefault="00352697" w:rsidP="00D95B45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0908D2" w14:paraId="29E4FB28" w14:textId="77777777" w:rsidTr="0015411E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0908D2" w:rsidRPr="007B562B" w:rsidRDefault="000908D2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Ruokailu Servican muussa toimipaikassa</w:t>
            </w:r>
            <w:r w:rsidR="00945506">
              <w:rPr>
                <w:b/>
                <w:bCs/>
              </w:rPr>
              <w:t xml:space="preserve">: yhteystiedot löytyvät  </w:t>
            </w:r>
            <w:hyperlink r:id="rId11" w:history="1">
              <w:r w:rsidR="00945506" w:rsidRPr="00945506">
                <w:rPr>
                  <w:color w:val="0000FF"/>
                  <w:u w:val="single"/>
                </w:rPr>
                <w:t>Yhteys</w:t>
              </w:r>
              <w:r w:rsidR="00945506"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945506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4627A9F7" w:rsidR="00945506" w:rsidRDefault="00945506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352697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-1395891182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1"/>
          </w:tcPr>
          <w:p w14:paraId="0F8D0AA8" w14:textId="6C9FA310" w:rsidR="00945506" w:rsidRDefault="00AE516A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45506">
              <w:rPr>
                <w:b/>
                <w:bCs/>
              </w:rPr>
              <w:t>uokailuaika klo:</w:t>
            </w:r>
            <w:r w:rsidR="00352697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927236370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352697"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63707214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3DF18E90" w:rsidR="00453110" w:rsidRPr="00453110" w:rsidRDefault="00352697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default" r:id="rId12"/>
      <w:footerReference w:type="default" r:id="rId13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8F316" w14:textId="77777777" w:rsidR="00230B9D" w:rsidRDefault="00230B9D" w:rsidP="00A76A31">
      <w:pPr>
        <w:spacing w:after="0" w:line="240" w:lineRule="auto"/>
      </w:pPr>
      <w:r>
        <w:separator/>
      </w:r>
    </w:p>
  </w:endnote>
  <w:endnote w:type="continuationSeparator" w:id="0">
    <w:p w14:paraId="4B5C0DE9" w14:textId="77777777" w:rsidR="00230B9D" w:rsidRDefault="00230B9D" w:rsidP="00A76A31">
      <w:pPr>
        <w:spacing w:after="0" w:line="240" w:lineRule="auto"/>
      </w:pPr>
      <w:r>
        <w:continuationSeparator/>
      </w:r>
    </w:p>
  </w:endnote>
  <w:endnote w:type="continuationNotice" w:id="1">
    <w:p w14:paraId="69C0C991" w14:textId="77777777" w:rsidR="00230B9D" w:rsidRDefault="00230B9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AC546" w14:textId="77777777" w:rsidR="00D97C85" w:rsidRDefault="00D97C85" w:rsidP="00D97C85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366C5D9F" w14:textId="261EC492" w:rsidR="00D97C85" w:rsidRPr="00D97C85" w:rsidRDefault="00D97C85" w:rsidP="00D97C85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63AEB" w14:textId="77777777" w:rsidR="00230B9D" w:rsidRDefault="00230B9D" w:rsidP="00A76A31">
      <w:pPr>
        <w:spacing w:after="0" w:line="240" w:lineRule="auto"/>
      </w:pPr>
      <w:r>
        <w:separator/>
      </w:r>
    </w:p>
  </w:footnote>
  <w:footnote w:type="continuationSeparator" w:id="0">
    <w:p w14:paraId="6D23C06A" w14:textId="77777777" w:rsidR="00230B9D" w:rsidRDefault="00230B9D" w:rsidP="00A76A31">
      <w:pPr>
        <w:spacing w:after="0" w:line="240" w:lineRule="auto"/>
      </w:pPr>
      <w:r>
        <w:continuationSeparator/>
      </w:r>
    </w:p>
  </w:footnote>
  <w:footnote w:type="continuationNotice" w:id="1">
    <w:p w14:paraId="1490CB74" w14:textId="77777777" w:rsidR="00230B9D" w:rsidRDefault="00230B9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531FFA39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0319">
      <w:tab/>
    </w:r>
    <w:r w:rsidR="00F10319">
      <w:tab/>
      <w:t>Pielavesi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9NMfR0tsTLbltK0kwrkBXcQP3jkrl2Oo8PPI0PvrSlqVqM+1JZ0fOMCXFGvH541Pv4SymHfWC2FQax3G0z6OZQ==" w:salt="iMdCaZRkL9SfaT6PKlbBuA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20EE0"/>
    <w:rsid w:val="000305F7"/>
    <w:rsid w:val="00034922"/>
    <w:rsid w:val="00050E86"/>
    <w:rsid w:val="00060CB7"/>
    <w:rsid w:val="00085F2E"/>
    <w:rsid w:val="000908D2"/>
    <w:rsid w:val="000955B5"/>
    <w:rsid w:val="00096A27"/>
    <w:rsid w:val="000A2BB2"/>
    <w:rsid w:val="000C3077"/>
    <w:rsid w:val="000F5B20"/>
    <w:rsid w:val="001035F5"/>
    <w:rsid w:val="0010754B"/>
    <w:rsid w:val="001314C7"/>
    <w:rsid w:val="00132F5D"/>
    <w:rsid w:val="00145E65"/>
    <w:rsid w:val="0015411E"/>
    <w:rsid w:val="001C7093"/>
    <w:rsid w:val="002052E0"/>
    <w:rsid w:val="00230B9D"/>
    <w:rsid w:val="00234DEB"/>
    <w:rsid w:val="00236F71"/>
    <w:rsid w:val="00260B43"/>
    <w:rsid w:val="00270E8D"/>
    <w:rsid w:val="002A795C"/>
    <w:rsid w:val="002B492C"/>
    <w:rsid w:val="002C5215"/>
    <w:rsid w:val="003042A3"/>
    <w:rsid w:val="003115B1"/>
    <w:rsid w:val="00324E60"/>
    <w:rsid w:val="00332C78"/>
    <w:rsid w:val="00343D6E"/>
    <w:rsid w:val="00352697"/>
    <w:rsid w:val="003758D5"/>
    <w:rsid w:val="003F36DA"/>
    <w:rsid w:val="0040616E"/>
    <w:rsid w:val="00420F81"/>
    <w:rsid w:val="00453110"/>
    <w:rsid w:val="004D75BD"/>
    <w:rsid w:val="00545C32"/>
    <w:rsid w:val="005539AE"/>
    <w:rsid w:val="00564EB3"/>
    <w:rsid w:val="005A7346"/>
    <w:rsid w:val="005A737F"/>
    <w:rsid w:val="005B4CAE"/>
    <w:rsid w:val="005D43D5"/>
    <w:rsid w:val="006368E3"/>
    <w:rsid w:val="006577F7"/>
    <w:rsid w:val="006C14DB"/>
    <w:rsid w:val="007015D3"/>
    <w:rsid w:val="007843D5"/>
    <w:rsid w:val="007A7FA1"/>
    <w:rsid w:val="00800768"/>
    <w:rsid w:val="00810689"/>
    <w:rsid w:val="00820EB2"/>
    <w:rsid w:val="00830604"/>
    <w:rsid w:val="0083423B"/>
    <w:rsid w:val="0085561D"/>
    <w:rsid w:val="00860360"/>
    <w:rsid w:val="00876752"/>
    <w:rsid w:val="008773D3"/>
    <w:rsid w:val="0088218F"/>
    <w:rsid w:val="00887040"/>
    <w:rsid w:val="0089039A"/>
    <w:rsid w:val="008D2E5D"/>
    <w:rsid w:val="008D7F15"/>
    <w:rsid w:val="00907A9E"/>
    <w:rsid w:val="00937E55"/>
    <w:rsid w:val="009449F8"/>
    <w:rsid w:val="00945506"/>
    <w:rsid w:val="00980BB6"/>
    <w:rsid w:val="00986F87"/>
    <w:rsid w:val="00992377"/>
    <w:rsid w:val="009A2CF8"/>
    <w:rsid w:val="009F2C17"/>
    <w:rsid w:val="00A054E6"/>
    <w:rsid w:val="00A06D53"/>
    <w:rsid w:val="00A35685"/>
    <w:rsid w:val="00A600D2"/>
    <w:rsid w:val="00A76A31"/>
    <w:rsid w:val="00AA40D2"/>
    <w:rsid w:val="00AE516A"/>
    <w:rsid w:val="00AE6C43"/>
    <w:rsid w:val="00AF160A"/>
    <w:rsid w:val="00BA192A"/>
    <w:rsid w:val="00BB7150"/>
    <w:rsid w:val="00BC4F93"/>
    <w:rsid w:val="00C2744E"/>
    <w:rsid w:val="00C70294"/>
    <w:rsid w:val="00C8389F"/>
    <w:rsid w:val="00C84F99"/>
    <w:rsid w:val="00C91C04"/>
    <w:rsid w:val="00CB4309"/>
    <w:rsid w:val="00CD4ACE"/>
    <w:rsid w:val="00D97C85"/>
    <w:rsid w:val="00E03408"/>
    <w:rsid w:val="00E07633"/>
    <w:rsid w:val="00E17A5F"/>
    <w:rsid w:val="00E633EE"/>
    <w:rsid w:val="00E8090B"/>
    <w:rsid w:val="00E83FA2"/>
    <w:rsid w:val="00F10319"/>
    <w:rsid w:val="00F66A41"/>
    <w:rsid w:val="00F70B56"/>
    <w:rsid w:val="00FB34F4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D97C85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1314C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F75A4F9-6371-4622-9B32-8DFC7D68758D}"/>
      </w:docPartPr>
      <w:docPartBody>
        <w:p w:rsidR="00000000" w:rsidRDefault="00D57EF4">
          <w:r w:rsidRPr="006D5138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EF4"/>
    <w:rsid w:val="008B730C"/>
    <w:rsid w:val="00AA40D2"/>
    <w:rsid w:val="00D5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D57EF4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228</TotalTime>
  <Pages>2</Pages>
  <Words>234</Words>
  <Characters>1642</Characters>
  <Application>Microsoft Office Word</Application>
  <DocSecurity>0</DocSecurity>
  <Lines>182</Lines>
  <Paragraphs>98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38</cp:revision>
  <dcterms:created xsi:type="dcterms:W3CDTF">2026-02-12T07:56:00Z</dcterms:created>
  <dcterms:modified xsi:type="dcterms:W3CDTF">2026-03-20T08:37:00Z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