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6FDFB6" w14:textId="0AAA8B9D" w:rsidR="0040616E" w:rsidRPr="00382463" w:rsidRDefault="0040616E" w:rsidP="0040616E">
      <w:pPr>
        <w:spacing w:line="360" w:lineRule="auto"/>
        <w:rPr>
          <w:sz w:val="24"/>
          <w:szCs w:val="24"/>
        </w:rPr>
      </w:pPr>
      <w:r w:rsidRPr="00382463">
        <w:rPr>
          <w:b/>
          <w:bCs/>
          <w:sz w:val="32"/>
          <w:szCs w:val="32"/>
        </w:rPr>
        <w:t>Retki</w:t>
      </w:r>
      <w:r>
        <w:rPr>
          <w:b/>
          <w:bCs/>
          <w:sz w:val="32"/>
          <w:szCs w:val="32"/>
        </w:rPr>
        <w:t>eväs</w:t>
      </w:r>
      <w:r w:rsidRPr="00382463">
        <w:rPr>
          <w:b/>
          <w:bCs/>
          <w:sz w:val="32"/>
          <w:szCs w:val="32"/>
        </w:rPr>
        <w:t>tilauslomake</w:t>
      </w:r>
      <w:r w:rsidRPr="00382463">
        <w:rPr>
          <w:sz w:val="24"/>
          <w:szCs w:val="24"/>
        </w:rPr>
        <w:t xml:space="preserve"> </w:t>
      </w:r>
      <w:r w:rsidRPr="00832E20">
        <w:rPr>
          <w:szCs w:val="20"/>
        </w:rPr>
        <w:t xml:space="preserve">(varhaiskasvatus, peruskoulu, </w:t>
      </w:r>
      <w:r w:rsidR="009A1400">
        <w:rPr>
          <w:szCs w:val="20"/>
        </w:rPr>
        <w:t>lukio</w:t>
      </w:r>
      <w:r w:rsidRPr="00832E20">
        <w:rPr>
          <w:szCs w:val="20"/>
        </w:rPr>
        <w:t>)</w:t>
      </w:r>
    </w:p>
    <w:p w14:paraId="74E607AE" w14:textId="1F2E804A" w:rsidR="0040616E" w:rsidRPr="00785B4C" w:rsidRDefault="0040616E" w:rsidP="0040616E">
      <w:pPr>
        <w:spacing w:line="360" w:lineRule="auto"/>
        <w:rPr>
          <w:color w:val="FF0000"/>
          <w:szCs w:val="20"/>
        </w:rPr>
      </w:pPr>
      <w:r w:rsidRPr="009A1400">
        <w:rPr>
          <w:b/>
          <w:bCs/>
          <w:szCs w:val="20"/>
        </w:rPr>
        <w:t xml:space="preserve">Tilaus toimitetaan keittiölle </w:t>
      </w:r>
      <w:r w:rsidR="00393C1F" w:rsidRPr="009A1400">
        <w:rPr>
          <w:b/>
          <w:bCs/>
          <w:color w:val="FF0000"/>
          <w:szCs w:val="20"/>
        </w:rPr>
        <w:t>10</w:t>
      </w:r>
      <w:r w:rsidRPr="009A1400">
        <w:rPr>
          <w:b/>
          <w:bCs/>
          <w:szCs w:val="20"/>
        </w:rPr>
        <w:t xml:space="preserve"> arkipäivää ennen retkieväiden noutoa</w:t>
      </w:r>
      <w:r w:rsidRPr="00832E20">
        <w:rPr>
          <w:szCs w:val="20"/>
        </w:rPr>
        <w:t>.</w:t>
      </w:r>
      <w:r>
        <w:rPr>
          <w:szCs w:val="20"/>
        </w:rPr>
        <w:t xml:space="preserve"> </w:t>
      </w:r>
    </w:p>
    <w:tbl>
      <w:tblPr>
        <w:tblStyle w:val="TaulukkoRuudukko"/>
        <w:tblW w:w="9921" w:type="dxa"/>
        <w:tblLayout w:type="fixed"/>
        <w:tblLook w:val="04A0" w:firstRow="1" w:lastRow="0" w:firstColumn="1" w:lastColumn="0" w:noHBand="0" w:noVBand="1"/>
      </w:tblPr>
      <w:tblGrid>
        <w:gridCol w:w="1759"/>
        <w:gridCol w:w="502"/>
        <w:gridCol w:w="463"/>
        <w:gridCol w:w="519"/>
        <w:gridCol w:w="435"/>
        <w:gridCol w:w="1073"/>
        <w:gridCol w:w="202"/>
        <w:gridCol w:w="558"/>
        <w:gridCol w:w="463"/>
        <w:gridCol w:w="567"/>
        <w:gridCol w:w="367"/>
        <w:gridCol w:w="451"/>
        <w:gridCol w:w="574"/>
        <w:gridCol w:w="851"/>
        <w:gridCol w:w="282"/>
        <w:gridCol w:w="285"/>
        <w:gridCol w:w="560"/>
        <w:gridCol w:w="10"/>
      </w:tblGrid>
      <w:tr w:rsidR="0040616E" w:rsidRPr="00382463" w14:paraId="18015030" w14:textId="77777777" w:rsidTr="0015411E">
        <w:tc>
          <w:tcPr>
            <w:tcW w:w="9921" w:type="dxa"/>
            <w:gridSpan w:val="18"/>
            <w:shd w:val="clear" w:color="auto" w:fill="C00000"/>
          </w:tcPr>
          <w:p w14:paraId="37C191C0" w14:textId="77777777" w:rsidR="0040616E" w:rsidRPr="0064167A" w:rsidRDefault="0040616E" w:rsidP="00D95B45">
            <w:pPr>
              <w:spacing w:line="480" w:lineRule="auto"/>
              <w:rPr>
                <w:b/>
                <w:bCs/>
                <w:szCs w:val="20"/>
              </w:rPr>
            </w:pPr>
            <w:r w:rsidRPr="0064167A">
              <w:rPr>
                <w:b/>
                <w:bCs/>
                <w:szCs w:val="20"/>
              </w:rPr>
              <w:t>Tilaajan tiedot</w:t>
            </w:r>
          </w:p>
        </w:tc>
      </w:tr>
      <w:tr w:rsidR="0040616E" w:rsidRPr="00382463" w14:paraId="24CDBC49" w14:textId="77777777" w:rsidTr="009449F8">
        <w:tc>
          <w:tcPr>
            <w:tcW w:w="1759" w:type="dxa"/>
          </w:tcPr>
          <w:p w14:paraId="056E0853" w14:textId="7777777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>
              <w:rPr>
                <w:szCs w:val="20"/>
              </w:rPr>
              <w:t>Y</w:t>
            </w:r>
            <w:r w:rsidRPr="0064167A">
              <w:rPr>
                <w:szCs w:val="20"/>
              </w:rPr>
              <w:t>ksikkö</w:t>
            </w:r>
          </w:p>
        </w:tc>
        <w:sdt>
          <w:sdtPr>
            <w:rPr>
              <w:szCs w:val="20"/>
            </w:rPr>
            <w:alias w:val="Yksikkö"/>
            <w:tag w:val="Yksikkö"/>
            <w:id w:val="-352186631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162" w:type="dxa"/>
                <w:gridSpan w:val="17"/>
              </w:tcPr>
              <w:p w14:paraId="6942052F" w14:textId="669030BB" w:rsidR="0040616E" w:rsidRPr="0064167A" w:rsidRDefault="009175D1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</w:tr>
      <w:tr w:rsidR="0040616E" w:rsidRPr="00382463" w14:paraId="1A656DB0" w14:textId="77777777" w:rsidTr="009449F8">
        <w:tc>
          <w:tcPr>
            <w:tcW w:w="1759" w:type="dxa"/>
          </w:tcPr>
          <w:p w14:paraId="03BCF8B1" w14:textId="7777777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 w:rsidRPr="0064167A">
              <w:rPr>
                <w:szCs w:val="20"/>
              </w:rPr>
              <w:t>Sukunimi</w:t>
            </w:r>
          </w:p>
        </w:tc>
        <w:sdt>
          <w:sdtPr>
            <w:rPr>
              <w:szCs w:val="20"/>
            </w:rPr>
            <w:alias w:val="Sukunimi"/>
            <w:tag w:val="Sukunimi"/>
            <w:id w:val="726188410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2992" w:type="dxa"/>
                <w:gridSpan w:val="5"/>
              </w:tcPr>
              <w:p w14:paraId="039D4C50" w14:textId="398048AA" w:rsidR="0040616E" w:rsidRPr="0064167A" w:rsidRDefault="009175D1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  <w:tc>
          <w:tcPr>
            <w:tcW w:w="2157" w:type="dxa"/>
            <w:gridSpan w:val="5"/>
          </w:tcPr>
          <w:p w14:paraId="44853A68" w14:textId="7777777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 w:rsidRPr="0064167A">
              <w:rPr>
                <w:szCs w:val="20"/>
              </w:rPr>
              <w:t>Etunimi</w:t>
            </w:r>
          </w:p>
        </w:tc>
        <w:sdt>
          <w:sdtPr>
            <w:rPr>
              <w:szCs w:val="20"/>
            </w:rPr>
            <w:alias w:val="Etunimi"/>
            <w:tag w:val="Etunimi"/>
            <w:id w:val="1366562753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013" w:type="dxa"/>
                <w:gridSpan w:val="7"/>
              </w:tcPr>
              <w:p w14:paraId="461E7B1A" w14:textId="337D756F" w:rsidR="0040616E" w:rsidRPr="0064167A" w:rsidRDefault="009175D1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</w:tr>
      <w:tr w:rsidR="0040616E" w:rsidRPr="00382463" w14:paraId="05AC9357" w14:textId="77777777" w:rsidTr="009449F8">
        <w:tc>
          <w:tcPr>
            <w:tcW w:w="1759" w:type="dxa"/>
          </w:tcPr>
          <w:p w14:paraId="402DB93A" w14:textId="7777777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 w:rsidRPr="0064167A">
              <w:rPr>
                <w:szCs w:val="20"/>
              </w:rPr>
              <w:t>Sähköpostiosoite</w:t>
            </w:r>
          </w:p>
        </w:tc>
        <w:sdt>
          <w:sdtPr>
            <w:rPr>
              <w:szCs w:val="20"/>
            </w:rPr>
            <w:alias w:val="Sähköposti"/>
            <w:tag w:val="Sähköposti"/>
            <w:id w:val="-672803349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2992" w:type="dxa"/>
                <w:gridSpan w:val="5"/>
              </w:tcPr>
              <w:p w14:paraId="3527BA11" w14:textId="017098A0" w:rsidR="0040616E" w:rsidRPr="0064167A" w:rsidRDefault="009175D1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  <w:tc>
          <w:tcPr>
            <w:tcW w:w="2157" w:type="dxa"/>
            <w:gridSpan w:val="5"/>
          </w:tcPr>
          <w:p w14:paraId="5019E967" w14:textId="7777777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 w:rsidRPr="0064167A">
              <w:rPr>
                <w:szCs w:val="20"/>
              </w:rPr>
              <w:t>Puhelinnumero</w:t>
            </w:r>
          </w:p>
        </w:tc>
        <w:sdt>
          <w:sdtPr>
            <w:rPr>
              <w:szCs w:val="20"/>
            </w:rPr>
            <w:alias w:val="Puhelinnumero"/>
            <w:tag w:val="Puhelinnumero"/>
            <w:id w:val="460152990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013" w:type="dxa"/>
                <w:gridSpan w:val="7"/>
              </w:tcPr>
              <w:p w14:paraId="0D1BFC59" w14:textId="31733C89" w:rsidR="0040616E" w:rsidRPr="0064167A" w:rsidRDefault="009175D1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</w:tr>
      <w:tr w:rsidR="0040616E" w:rsidRPr="00382463" w14:paraId="4E4D5902" w14:textId="77777777" w:rsidTr="0015411E">
        <w:tc>
          <w:tcPr>
            <w:tcW w:w="9921" w:type="dxa"/>
            <w:gridSpan w:val="18"/>
            <w:shd w:val="clear" w:color="auto" w:fill="D0CECE" w:themeFill="background2" w:themeFillShade="E6"/>
          </w:tcPr>
          <w:p w14:paraId="489D1C23" w14:textId="77777777" w:rsidR="0040616E" w:rsidRPr="0064167A" w:rsidRDefault="0040616E" w:rsidP="00D95B45">
            <w:pPr>
              <w:spacing w:line="480" w:lineRule="auto"/>
              <w:rPr>
                <w:szCs w:val="20"/>
              </w:rPr>
            </w:pPr>
            <w:r w:rsidRPr="0064167A">
              <w:rPr>
                <w:b/>
                <w:bCs/>
                <w:szCs w:val="20"/>
              </w:rPr>
              <w:t>Tilau</w:t>
            </w:r>
            <w:r>
              <w:rPr>
                <w:b/>
                <w:bCs/>
                <w:szCs w:val="20"/>
              </w:rPr>
              <w:t>ksen tiedot</w:t>
            </w:r>
          </w:p>
        </w:tc>
      </w:tr>
      <w:tr w:rsidR="0040616E" w:rsidRPr="00382463" w14:paraId="74CE0DEC" w14:textId="77777777" w:rsidTr="009449F8">
        <w:trPr>
          <w:trHeight w:val="454"/>
        </w:trPr>
        <w:tc>
          <w:tcPr>
            <w:tcW w:w="1759" w:type="dxa"/>
          </w:tcPr>
          <w:p w14:paraId="085C89F5" w14:textId="7777777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 w:rsidRPr="0064167A">
              <w:rPr>
                <w:szCs w:val="20"/>
              </w:rPr>
              <w:t>Retkipäivä</w:t>
            </w:r>
          </w:p>
        </w:tc>
        <w:sdt>
          <w:sdtPr>
            <w:rPr>
              <w:szCs w:val="20"/>
            </w:rPr>
            <w:alias w:val="Retkipäivä"/>
            <w:tag w:val="Retkipäivä"/>
            <w:id w:val="532388340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2992" w:type="dxa"/>
                <w:gridSpan w:val="5"/>
              </w:tcPr>
              <w:p w14:paraId="61252284" w14:textId="24242CC1" w:rsidR="0040616E" w:rsidRPr="0064167A" w:rsidRDefault="009175D1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  <w:tc>
          <w:tcPr>
            <w:tcW w:w="2157" w:type="dxa"/>
            <w:gridSpan w:val="5"/>
          </w:tcPr>
          <w:p w14:paraId="68AA09BA" w14:textId="722859B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>
              <w:rPr>
                <w:szCs w:val="20"/>
              </w:rPr>
              <w:t>Luokka/ryhmä</w:t>
            </w:r>
          </w:p>
        </w:tc>
        <w:sdt>
          <w:sdtPr>
            <w:rPr>
              <w:szCs w:val="20"/>
            </w:rPr>
            <w:alias w:val="Luokka/ryhmä"/>
            <w:tag w:val="Luokka/ryhmä"/>
            <w:id w:val="-1316569616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013" w:type="dxa"/>
                <w:gridSpan w:val="7"/>
              </w:tcPr>
              <w:p w14:paraId="5E44145D" w14:textId="0170B584" w:rsidR="0040616E" w:rsidRPr="0064167A" w:rsidRDefault="009175D1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</w:tr>
      <w:tr w:rsidR="00800768" w14:paraId="0CB90C3B" w14:textId="77777777" w:rsidTr="00311030">
        <w:tc>
          <w:tcPr>
            <w:tcW w:w="7933" w:type="dxa"/>
            <w:gridSpan w:val="13"/>
            <w:shd w:val="clear" w:color="auto" w:fill="D0CECE" w:themeFill="background2" w:themeFillShade="E6"/>
          </w:tcPr>
          <w:p w14:paraId="51C703C6" w14:textId="77777777" w:rsidR="000305F7" w:rsidRPr="00B22A96" w:rsidRDefault="000305F7" w:rsidP="00D95B45">
            <w:pPr>
              <w:spacing w:line="480" w:lineRule="auto"/>
              <w:rPr>
                <w:strike/>
                <w:szCs w:val="20"/>
              </w:rPr>
            </w:pPr>
            <w:r w:rsidRPr="0064167A">
              <w:rPr>
                <w:b/>
                <w:bCs/>
                <w:szCs w:val="20"/>
              </w:rPr>
              <w:t>Retkieväspaketit</w:t>
            </w:r>
            <w:r>
              <w:rPr>
                <w:b/>
                <w:bCs/>
                <w:szCs w:val="20"/>
              </w:rPr>
              <w:t>: valitse eväspakkaus ja lisää tilausmäärä</w:t>
            </w:r>
          </w:p>
        </w:tc>
        <w:tc>
          <w:tcPr>
            <w:tcW w:w="851" w:type="dxa"/>
            <w:shd w:val="clear" w:color="auto" w:fill="D0CECE" w:themeFill="background2" w:themeFillShade="E6"/>
          </w:tcPr>
          <w:p w14:paraId="5AE89D24" w14:textId="2097A9C5" w:rsidR="000305F7" w:rsidRPr="00020EE0" w:rsidRDefault="00800768" w:rsidP="00D95B45">
            <w:pPr>
              <w:spacing w:line="480" w:lineRule="auto"/>
              <w:rPr>
                <w:b/>
                <w:bCs/>
                <w:sz w:val="18"/>
                <w:szCs w:val="18"/>
              </w:rPr>
            </w:pPr>
            <w:r w:rsidRPr="00020EE0">
              <w:rPr>
                <w:b/>
                <w:bCs/>
                <w:sz w:val="18"/>
                <w:szCs w:val="18"/>
              </w:rPr>
              <w:t>oppilas</w:t>
            </w:r>
          </w:p>
        </w:tc>
        <w:tc>
          <w:tcPr>
            <w:tcW w:w="1137" w:type="dxa"/>
            <w:gridSpan w:val="4"/>
            <w:shd w:val="clear" w:color="auto" w:fill="D0CECE" w:themeFill="background2" w:themeFillShade="E6"/>
          </w:tcPr>
          <w:p w14:paraId="5D11BE29" w14:textId="2A97CC0A" w:rsidR="000305F7" w:rsidRPr="00020EE0" w:rsidRDefault="00800768" w:rsidP="00D95B45">
            <w:pPr>
              <w:spacing w:line="480" w:lineRule="auto"/>
              <w:rPr>
                <w:b/>
                <w:bCs/>
                <w:sz w:val="18"/>
                <w:szCs w:val="18"/>
              </w:rPr>
            </w:pPr>
            <w:r w:rsidRPr="00020EE0">
              <w:rPr>
                <w:b/>
                <w:bCs/>
                <w:sz w:val="18"/>
                <w:szCs w:val="18"/>
              </w:rPr>
              <w:t>opettaja</w:t>
            </w:r>
          </w:p>
        </w:tc>
      </w:tr>
      <w:tr w:rsidR="000305F7" w14:paraId="2240878D" w14:textId="77777777" w:rsidTr="00311030">
        <w:tc>
          <w:tcPr>
            <w:tcW w:w="7359" w:type="dxa"/>
            <w:gridSpan w:val="12"/>
          </w:tcPr>
          <w:p w14:paraId="3216E50A" w14:textId="6EB1D596" w:rsidR="000305F7" w:rsidRPr="00AA6F3A" w:rsidRDefault="000305F7" w:rsidP="00D95B45">
            <w:pPr>
              <w:spacing w:line="360" w:lineRule="auto"/>
              <w:rPr>
                <w:szCs w:val="20"/>
              </w:rPr>
            </w:pPr>
            <w:r w:rsidRPr="00AA6F3A">
              <w:rPr>
                <w:szCs w:val="20"/>
              </w:rPr>
              <w:t>Retkieväs 1. (sis. juustotäytteisen eväsleivän, hedelmän, annosmehu</w:t>
            </w:r>
            <w:r w:rsidR="002A0710">
              <w:rPr>
                <w:szCs w:val="20"/>
              </w:rPr>
              <w:t>n</w:t>
            </w:r>
            <w:r w:rsidRPr="00AA6F3A">
              <w:rPr>
                <w:szCs w:val="20"/>
              </w:rPr>
              <w:t xml:space="preserve"> 2 dl) </w:t>
            </w:r>
          </w:p>
        </w:tc>
        <w:sdt>
          <w:sdtPr>
            <w:rPr>
              <w:sz w:val="28"/>
              <w:szCs w:val="28"/>
            </w:rPr>
            <w:id w:val="12052057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4" w:type="dxa"/>
              </w:tcPr>
              <w:p w14:paraId="2D23EB65" w14:textId="2A9DB2E4" w:rsidR="000305F7" w:rsidRPr="00311030" w:rsidRDefault="00C84F99" w:rsidP="003042A3">
                <w:pPr>
                  <w:spacing w:line="360" w:lineRule="auto"/>
                  <w:jc w:val="center"/>
                  <w:rPr>
                    <w:strike/>
                    <w:sz w:val="28"/>
                    <w:szCs w:val="28"/>
                  </w:rPr>
                </w:pPr>
                <w:r w:rsidRPr="00311030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Oppilasmäärä"/>
            <w:tag w:val="Oppilasmäärä"/>
            <w:id w:val="-1931965340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1" w:type="dxa"/>
              </w:tcPr>
              <w:p w14:paraId="54AF2ABE" w14:textId="5FBD7667" w:rsidR="000305F7" w:rsidRPr="009175D1" w:rsidRDefault="009175D1" w:rsidP="00D95B45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 xml:space="preserve">    kpl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Opettajamäärä"/>
            <w:tag w:val="Opettajamäärä"/>
            <w:id w:val="-1365745635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1137" w:type="dxa"/>
                <w:gridSpan w:val="4"/>
              </w:tcPr>
              <w:p w14:paraId="335D6D8D" w14:textId="4C59BD6E" w:rsidR="000305F7" w:rsidRPr="009175D1" w:rsidRDefault="009175D1" w:rsidP="00D95B45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 xml:space="preserve">    kpl</w:t>
                </w:r>
              </w:p>
            </w:tc>
          </w:sdtContent>
        </w:sdt>
      </w:tr>
      <w:tr w:rsidR="000305F7" w14:paraId="49B32123" w14:textId="77777777" w:rsidTr="00311030">
        <w:tc>
          <w:tcPr>
            <w:tcW w:w="7359" w:type="dxa"/>
            <w:gridSpan w:val="12"/>
          </w:tcPr>
          <w:p w14:paraId="209CF116" w14:textId="5A416EB0" w:rsidR="000305F7" w:rsidRPr="00AA6F3A" w:rsidRDefault="000305F7" w:rsidP="00D95B45">
            <w:pPr>
              <w:spacing w:line="360" w:lineRule="auto"/>
              <w:rPr>
                <w:szCs w:val="20"/>
              </w:rPr>
            </w:pPr>
            <w:r w:rsidRPr="00AA6F3A">
              <w:rPr>
                <w:szCs w:val="20"/>
              </w:rPr>
              <w:t>Retkieväs 2. (sis. juustotäytteisen eväsleivän, grillimakkaran,</w:t>
            </w:r>
            <w:r w:rsidR="00C279C0">
              <w:rPr>
                <w:szCs w:val="20"/>
              </w:rPr>
              <w:t xml:space="preserve"> hedelmän,</w:t>
            </w:r>
            <w:r w:rsidR="002A616B">
              <w:rPr>
                <w:szCs w:val="20"/>
              </w:rPr>
              <w:t xml:space="preserve"> </w:t>
            </w:r>
            <w:r w:rsidRPr="00AA6F3A">
              <w:rPr>
                <w:szCs w:val="20"/>
              </w:rPr>
              <w:t>annosmehu</w:t>
            </w:r>
            <w:r w:rsidR="002A0710">
              <w:rPr>
                <w:szCs w:val="20"/>
              </w:rPr>
              <w:t>n</w:t>
            </w:r>
            <w:r w:rsidRPr="00AA6F3A">
              <w:rPr>
                <w:szCs w:val="20"/>
              </w:rPr>
              <w:t xml:space="preserve"> 2 dl)</w:t>
            </w:r>
          </w:p>
        </w:tc>
        <w:sdt>
          <w:sdtPr>
            <w:rPr>
              <w:sz w:val="28"/>
              <w:szCs w:val="28"/>
            </w:rPr>
            <w:id w:val="-372067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4" w:type="dxa"/>
              </w:tcPr>
              <w:p w14:paraId="51F015B6" w14:textId="56003AD6" w:rsidR="000305F7" w:rsidRPr="00311030" w:rsidRDefault="00C84F99" w:rsidP="003042A3">
                <w:pPr>
                  <w:spacing w:line="360" w:lineRule="auto"/>
                  <w:jc w:val="center"/>
                  <w:rPr>
                    <w:strike/>
                    <w:sz w:val="28"/>
                    <w:szCs w:val="28"/>
                  </w:rPr>
                </w:pPr>
                <w:r w:rsidRPr="00311030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Oppilasmäärä"/>
            <w:tag w:val="Oppilasmäärä"/>
            <w:id w:val="-1497332705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1" w:type="dxa"/>
              </w:tcPr>
              <w:p w14:paraId="153DEC09" w14:textId="2592835D" w:rsidR="000305F7" w:rsidRPr="009175D1" w:rsidRDefault="009175D1" w:rsidP="00D95B45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 xml:space="preserve">    kpl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Opettajamäärä"/>
            <w:tag w:val="Opettajamäärä"/>
            <w:id w:val="-846018629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1137" w:type="dxa"/>
                <w:gridSpan w:val="4"/>
              </w:tcPr>
              <w:p w14:paraId="17844E0E" w14:textId="79E2561D" w:rsidR="000305F7" w:rsidRPr="009175D1" w:rsidRDefault="009175D1" w:rsidP="00D95B45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 xml:space="preserve">    kpl</w:t>
                </w:r>
              </w:p>
            </w:tc>
          </w:sdtContent>
        </w:sdt>
      </w:tr>
      <w:tr w:rsidR="000305F7" w14:paraId="37B374B6" w14:textId="77777777" w:rsidTr="00311030">
        <w:tc>
          <w:tcPr>
            <w:tcW w:w="7359" w:type="dxa"/>
            <w:gridSpan w:val="12"/>
          </w:tcPr>
          <w:p w14:paraId="780B2270" w14:textId="7B996DE7" w:rsidR="000305F7" w:rsidRPr="0064167A" w:rsidRDefault="000305F7" w:rsidP="00D95B45">
            <w:pPr>
              <w:spacing w:line="360" w:lineRule="auto"/>
              <w:rPr>
                <w:szCs w:val="20"/>
              </w:rPr>
            </w:pPr>
            <w:r w:rsidRPr="00AA6F3A">
              <w:rPr>
                <w:szCs w:val="20"/>
              </w:rPr>
              <w:t xml:space="preserve">Retkieväs </w:t>
            </w:r>
            <w:r>
              <w:rPr>
                <w:szCs w:val="20"/>
              </w:rPr>
              <w:t>3</w:t>
            </w:r>
            <w:r w:rsidR="002A0710">
              <w:rPr>
                <w:szCs w:val="20"/>
              </w:rPr>
              <w:t>. (sis. juustotäytteisen eväsleivän, jogurtin</w:t>
            </w:r>
            <w:r w:rsidR="003C42E0">
              <w:rPr>
                <w:szCs w:val="20"/>
              </w:rPr>
              <w:t xml:space="preserve"> 100 g</w:t>
            </w:r>
            <w:r w:rsidR="002A0710">
              <w:rPr>
                <w:szCs w:val="20"/>
              </w:rPr>
              <w:t>, hedelmän, annosmehun 2 dl)</w:t>
            </w:r>
          </w:p>
        </w:tc>
        <w:sdt>
          <w:sdtPr>
            <w:rPr>
              <w:sz w:val="28"/>
              <w:szCs w:val="28"/>
            </w:rPr>
            <w:id w:val="-10111405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4" w:type="dxa"/>
              </w:tcPr>
              <w:p w14:paraId="0F01010A" w14:textId="12EF4749" w:rsidR="000305F7" w:rsidRPr="00311030" w:rsidRDefault="00C84F99" w:rsidP="003042A3">
                <w:pPr>
                  <w:spacing w:line="360" w:lineRule="auto"/>
                  <w:jc w:val="center"/>
                  <w:rPr>
                    <w:strike/>
                    <w:sz w:val="28"/>
                    <w:szCs w:val="28"/>
                  </w:rPr>
                </w:pPr>
                <w:r w:rsidRPr="00311030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Oppilasmäärä"/>
            <w:tag w:val="Oppilasmäärä"/>
            <w:id w:val="1407960524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1" w:type="dxa"/>
              </w:tcPr>
              <w:p w14:paraId="10701B12" w14:textId="744F4561" w:rsidR="000305F7" w:rsidRPr="009175D1" w:rsidRDefault="009175D1" w:rsidP="00D95B45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 xml:space="preserve">    kpl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Opettajamäärä"/>
            <w:tag w:val="Opettajamäärä"/>
            <w:id w:val="45344039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1137" w:type="dxa"/>
                <w:gridSpan w:val="4"/>
              </w:tcPr>
              <w:p w14:paraId="5E352403" w14:textId="2A5923BD" w:rsidR="000305F7" w:rsidRPr="009175D1" w:rsidRDefault="009175D1" w:rsidP="00D95B45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 xml:space="preserve">    kpl</w:t>
                </w:r>
              </w:p>
            </w:tc>
          </w:sdtContent>
        </w:sdt>
      </w:tr>
      <w:tr w:rsidR="0040616E" w14:paraId="306A90E1" w14:textId="77777777" w:rsidTr="0015411E">
        <w:tc>
          <w:tcPr>
            <w:tcW w:w="9921" w:type="dxa"/>
            <w:gridSpan w:val="18"/>
            <w:shd w:val="clear" w:color="auto" w:fill="D0CECE" w:themeFill="background2" w:themeFillShade="E6"/>
          </w:tcPr>
          <w:p w14:paraId="7A9139FD" w14:textId="35A25074" w:rsidR="0040616E" w:rsidRPr="0064167A" w:rsidRDefault="0040616E" w:rsidP="00D95B45">
            <w:pPr>
              <w:spacing w:line="480" w:lineRule="auto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Erityisruokavaliot</w:t>
            </w:r>
            <w:r w:rsidR="000908D2">
              <w:rPr>
                <w:b/>
                <w:bCs/>
                <w:szCs w:val="20"/>
              </w:rPr>
              <w:t xml:space="preserve">: lisää </w:t>
            </w:r>
            <w:r w:rsidRPr="000908D2">
              <w:rPr>
                <w:b/>
                <w:bCs/>
                <w:szCs w:val="20"/>
              </w:rPr>
              <w:t>erityisruokavali</w:t>
            </w:r>
            <w:r w:rsidR="000908D2" w:rsidRPr="000908D2">
              <w:rPr>
                <w:b/>
                <w:bCs/>
                <w:szCs w:val="20"/>
              </w:rPr>
              <w:t xml:space="preserve">o, nimi </w:t>
            </w:r>
            <w:r w:rsidRPr="000908D2">
              <w:rPr>
                <w:b/>
                <w:bCs/>
                <w:szCs w:val="20"/>
              </w:rPr>
              <w:t>ja tilausmäärä</w:t>
            </w:r>
          </w:p>
        </w:tc>
      </w:tr>
      <w:tr w:rsidR="00800768" w14:paraId="08AC7A6A" w14:textId="77777777" w:rsidTr="009449F8">
        <w:trPr>
          <w:trHeight w:val="454"/>
        </w:trPr>
        <w:sdt>
          <w:sdtPr>
            <w:rPr>
              <w:b/>
              <w:bCs/>
              <w:szCs w:val="20"/>
            </w:rPr>
            <w:alias w:val="Erityisruokavalio"/>
            <w:tag w:val="Erityisruokavalio"/>
            <w:id w:val="-1616593564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678" w:type="dxa"/>
                <w:gridSpan w:val="5"/>
              </w:tcPr>
              <w:p w14:paraId="5F8FE407" w14:textId="4F34CB6E" w:rsidR="000908D2" w:rsidRDefault="00AC01B8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Nimi"/>
            <w:tag w:val="Nimi"/>
            <w:id w:val="697901734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388" w:type="dxa"/>
                <w:gridSpan w:val="10"/>
              </w:tcPr>
              <w:p w14:paraId="2E2BD55C" w14:textId="73A9C698" w:rsidR="000908D2" w:rsidRDefault="00AC01B8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Määrä"/>
            <w:tag w:val="Määrä"/>
            <w:id w:val="-1883550089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5" w:type="dxa"/>
                <w:gridSpan w:val="3"/>
              </w:tcPr>
              <w:p w14:paraId="1F6BE13C" w14:textId="7FEE8EB4" w:rsidR="000908D2" w:rsidRDefault="00AC01B8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</w:tr>
      <w:tr w:rsidR="00800768" w14:paraId="5F69D21F" w14:textId="77777777" w:rsidTr="009449F8">
        <w:trPr>
          <w:trHeight w:val="454"/>
        </w:trPr>
        <w:sdt>
          <w:sdtPr>
            <w:rPr>
              <w:b/>
              <w:bCs/>
              <w:szCs w:val="20"/>
            </w:rPr>
            <w:alias w:val="Erityisruokavalio"/>
            <w:tag w:val="Erityisruokavalio"/>
            <w:id w:val="-1062941579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678" w:type="dxa"/>
                <w:gridSpan w:val="5"/>
              </w:tcPr>
              <w:p w14:paraId="1071970B" w14:textId="28152D35" w:rsidR="000908D2" w:rsidRDefault="00AC01B8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Nimi"/>
            <w:tag w:val="Nimi"/>
            <w:id w:val="-1769067848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388" w:type="dxa"/>
                <w:gridSpan w:val="10"/>
              </w:tcPr>
              <w:p w14:paraId="70BC2CD4" w14:textId="7BEE4859" w:rsidR="000908D2" w:rsidRDefault="00AC01B8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Määrä"/>
            <w:tag w:val="Määrä"/>
            <w:id w:val="-1992013667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5" w:type="dxa"/>
                <w:gridSpan w:val="3"/>
              </w:tcPr>
              <w:p w14:paraId="5BE0F026" w14:textId="138F0C19" w:rsidR="000908D2" w:rsidRDefault="00AC01B8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</w:tr>
      <w:tr w:rsidR="00800768" w14:paraId="4300C9A0" w14:textId="77777777" w:rsidTr="009449F8">
        <w:trPr>
          <w:trHeight w:val="454"/>
        </w:trPr>
        <w:sdt>
          <w:sdtPr>
            <w:rPr>
              <w:b/>
              <w:bCs/>
              <w:szCs w:val="20"/>
            </w:rPr>
            <w:alias w:val="Erityisruokavalio"/>
            <w:tag w:val="Erityisruokavalio"/>
            <w:id w:val="1729337061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678" w:type="dxa"/>
                <w:gridSpan w:val="5"/>
              </w:tcPr>
              <w:p w14:paraId="442E04BE" w14:textId="738A50FF" w:rsidR="000908D2" w:rsidRDefault="00AC01B8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Nimi"/>
            <w:tag w:val="Nimi"/>
            <w:id w:val="1046334002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388" w:type="dxa"/>
                <w:gridSpan w:val="10"/>
              </w:tcPr>
              <w:p w14:paraId="3478CF55" w14:textId="163745F4" w:rsidR="000908D2" w:rsidRDefault="00AC01B8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Määrä"/>
            <w:tag w:val="Määrä"/>
            <w:id w:val="636847159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5" w:type="dxa"/>
                <w:gridSpan w:val="3"/>
              </w:tcPr>
              <w:p w14:paraId="79AED3D0" w14:textId="712B7197" w:rsidR="000908D2" w:rsidRDefault="00AC01B8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</w:tr>
      <w:tr w:rsidR="00800768" w14:paraId="13C525FA" w14:textId="77777777" w:rsidTr="009449F8">
        <w:trPr>
          <w:trHeight w:val="454"/>
        </w:trPr>
        <w:sdt>
          <w:sdtPr>
            <w:rPr>
              <w:b/>
              <w:bCs/>
              <w:szCs w:val="20"/>
            </w:rPr>
            <w:alias w:val="Erityisruokavalio"/>
            <w:tag w:val="Erityisruokavalio"/>
            <w:id w:val="716328483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678" w:type="dxa"/>
                <w:gridSpan w:val="5"/>
              </w:tcPr>
              <w:p w14:paraId="43C14C06" w14:textId="304CC42C" w:rsidR="000908D2" w:rsidRDefault="00AC01B8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Nimi"/>
            <w:tag w:val="Nimi"/>
            <w:id w:val="-702100202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388" w:type="dxa"/>
                <w:gridSpan w:val="10"/>
              </w:tcPr>
              <w:p w14:paraId="698E67B5" w14:textId="2CBBBCF4" w:rsidR="000908D2" w:rsidRDefault="00AC01B8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Määrä"/>
            <w:tag w:val="Määrä"/>
            <w:id w:val="277300129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5" w:type="dxa"/>
                <w:gridSpan w:val="3"/>
              </w:tcPr>
              <w:p w14:paraId="1043CABB" w14:textId="5E6DE3F9" w:rsidR="000908D2" w:rsidRDefault="00AC01B8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</w:tr>
      <w:tr w:rsidR="00800768" w14:paraId="1DF2E9E7" w14:textId="77777777" w:rsidTr="009449F8">
        <w:trPr>
          <w:trHeight w:val="454"/>
        </w:trPr>
        <w:sdt>
          <w:sdtPr>
            <w:rPr>
              <w:b/>
              <w:bCs/>
              <w:szCs w:val="20"/>
            </w:rPr>
            <w:alias w:val="Erityisruokavalio"/>
            <w:tag w:val="Erityisruokavalio"/>
            <w:id w:val="1030217415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678" w:type="dxa"/>
                <w:gridSpan w:val="5"/>
              </w:tcPr>
              <w:p w14:paraId="53AFC4F0" w14:textId="3C2B18DD" w:rsidR="000908D2" w:rsidRDefault="00AC01B8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Nimi"/>
            <w:tag w:val="Nimi"/>
            <w:id w:val="-1614365001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388" w:type="dxa"/>
                <w:gridSpan w:val="10"/>
              </w:tcPr>
              <w:p w14:paraId="192320AE" w14:textId="6F8B6FCB" w:rsidR="000908D2" w:rsidRDefault="00AC01B8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Määrä"/>
            <w:tag w:val="Määrä"/>
            <w:id w:val="215547309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5" w:type="dxa"/>
                <w:gridSpan w:val="3"/>
              </w:tcPr>
              <w:p w14:paraId="0D4EAA96" w14:textId="7A59ED68" w:rsidR="000908D2" w:rsidRDefault="00AC01B8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</w:tr>
      <w:tr w:rsidR="00800768" w14:paraId="327D8D73" w14:textId="77777777" w:rsidTr="009449F8">
        <w:trPr>
          <w:trHeight w:val="454"/>
        </w:trPr>
        <w:sdt>
          <w:sdtPr>
            <w:rPr>
              <w:b/>
              <w:bCs/>
              <w:szCs w:val="20"/>
            </w:rPr>
            <w:alias w:val="Erityisruokavalio"/>
            <w:tag w:val="Erityisruokavalio"/>
            <w:id w:val="2056278145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678" w:type="dxa"/>
                <w:gridSpan w:val="5"/>
              </w:tcPr>
              <w:p w14:paraId="38A15E77" w14:textId="72C5F4E2" w:rsidR="000908D2" w:rsidRDefault="00AC01B8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Nimi"/>
            <w:tag w:val="Nimi"/>
            <w:id w:val="1674834356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388" w:type="dxa"/>
                <w:gridSpan w:val="10"/>
              </w:tcPr>
              <w:p w14:paraId="21B1CD94" w14:textId="0446B9E8" w:rsidR="000908D2" w:rsidRDefault="00AC01B8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Määrä"/>
            <w:tag w:val="Määrä"/>
            <w:id w:val="-1344312378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5" w:type="dxa"/>
                <w:gridSpan w:val="3"/>
              </w:tcPr>
              <w:p w14:paraId="0B03F93F" w14:textId="4966D92D" w:rsidR="000908D2" w:rsidRDefault="00AC01B8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</w:tr>
      <w:tr w:rsidR="0040616E" w14:paraId="701D4F89" w14:textId="77777777" w:rsidTr="0015411E">
        <w:tc>
          <w:tcPr>
            <w:tcW w:w="9921" w:type="dxa"/>
            <w:gridSpan w:val="18"/>
            <w:shd w:val="clear" w:color="auto" w:fill="D0CECE" w:themeFill="background2" w:themeFillShade="E6"/>
          </w:tcPr>
          <w:p w14:paraId="20BC3A82" w14:textId="13457086" w:rsidR="0040616E" w:rsidRPr="0064167A" w:rsidRDefault="0040616E" w:rsidP="00BD72C2">
            <w:pPr>
              <w:spacing w:line="360" w:lineRule="auto"/>
              <w:rPr>
                <w:szCs w:val="20"/>
              </w:rPr>
            </w:pPr>
            <w:r w:rsidRPr="0064167A">
              <w:rPr>
                <w:b/>
                <w:bCs/>
                <w:szCs w:val="20"/>
              </w:rPr>
              <w:t>Lisätuotteet</w:t>
            </w:r>
            <w:r w:rsidR="000908D2">
              <w:rPr>
                <w:szCs w:val="20"/>
              </w:rPr>
              <w:t>: er</w:t>
            </w:r>
            <w:r w:rsidRPr="0064167A">
              <w:rPr>
                <w:szCs w:val="20"/>
              </w:rPr>
              <w:t>ikseen vel</w:t>
            </w:r>
            <w:r>
              <w:rPr>
                <w:szCs w:val="20"/>
              </w:rPr>
              <w:t>o</w:t>
            </w:r>
            <w:r w:rsidRPr="0064167A">
              <w:rPr>
                <w:szCs w:val="20"/>
              </w:rPr>
              <w:t>it</w:t>
            </w:r>
            <w:r>
              <w:rPr>
                <w:szCs w:val="20"/>
              </w:rPr>
              <w:t>et</w:t>
            </w:r>
            <w:r w:rsidRPr="0064167A">
              <w:rPr>
                <w:szCs w:val="20"/>
              </w:rPr>
              <w:t>tavia tuotteita</w:t>
            </w:r>
            <w:r w:rsidR="000908D2">
              <w:rPr>
                <w:szCs w:val="20"/>
              </w:rPr>
              <w:t>. Tuotehinnat ovat Aromi-myyntisivuston tuotevalikoimassa</w:t>
            </w:r>
            <w:r w:rsidR="00E8090B">
              <w:rPr>
                <w:szCs w:val="20"/>
              </w:rPr>
              <w:t>.</w:t>
            </w:r>
            <w:r w:rsidR="0050140F">
              <w:rPr>
                <w:szCs w:val="20"/>
              </w:rPr>
              <w:t xml:space="preserve"> </w:t>
            </w:r>
            <w:r w:rsidR="00BD72C2">
              <w:rPr>
                <w:szCs w:val="20"/>
              </w:rPr>
              <w:t>Merkitse tilattava tuote ja kappalemäärä.</w:t>
            </w:r>
          </w:p>
        </w:tc>
      </w:tr>
      <w:tr w:rsidR="000305F7" w14:paraId="05A487E2" w14:textId="77777777" w:rsidTr="00BD72C2">
        <w:trPr>
          <w:gridAfter w:val="1"/>
          <w:wAfter w:w="10" w:type="dxa"/>
        </w:trPr>
        <w:tc>
          <w:tcPr>
            <w:tcW w:w="2261" w:type="dxa"/>
            <w:gridSpan w:val="2"/>
          </w:tcPr>
          <w:p w14:paraId="2F813175" w14:textId="1A6208D4" w:rsidR="0040616E" w:rsidRPr="003C42E0" w:rsidRDefault="00420F81" w:rsidP="00D837F1">
            <w:pPr>
              <w:rPr>
                <w:sz w:val="18"/>
                <w:szCs w:val="18"/>
              </w:rPr>
            </w:pPr>
            <w:r w:rsidRPr="003C42E0">
              <w:rPr>
                <w:sz w:val="18"/>
                <w:szCs w:val="18"/>
              </w:rPr>
              <w:t xml:space="preserve">Eväsleipä, </w:t>
            </w:r>
            <w:proofErr w:type="gramStart"/>
            <w:r w:rsidRPr="003C42E0">
              <w:rPr>
                <w:sz w:val="18"/>
                <w:szCs w:val="18"/>
              </w:rPr>
              <w:t>ruis-juusto</w:t>
            </w:r>
            <w:proofErr w:type="gramEnd"/>
            <w:r w:rsidRPr="003C42E0">
              <w:rPr>
                <w:sz w:val="18"/>
                <w:szCs w:val="18"/>
              </w:rPr>
              <w:t xml:space="preserve"> 120 g</w:t>
            </w:r>
          </w:p>
        </w:tc>
        <w:sdt>
          <w:sdtPr>
            <w:rPr>
              <w:sz w:val="28"/>
              <w:szCs w:val="28"/>
            </w:rPr>
            <w:id w:val="-9648800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63" w:type="dxa"/>
                <w:vAlign w:val="center"/>
              </w:tcPr>
              <w:p w14:paraId="0A53248F" w14:textId="1883FDC0" w:rsidR="0040616E" w:rsidRPr="003C42E0" w:rsidRDefault="003C42E0" w:rsidP="00D837F1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-1391109105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19" w:type="dxa"/>
              </w:tcPr>
              <w:p w14:paraId="32AE2744" w14:textId="3A3CBABF" w:rsidR="0040616E" w:rsidRPr="003C42E0" w:rsidRDefault="00AC01B8" w:rsidP="00D837F1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68" w:type="dxa"/>
            <w:gridSpan w:val="4"/>
          </w:tcPr>
          <w:p w14:paraId="5E2520B6" w14:textId="67ADA8EB" w:rsidR="0040616E" w:rsidRPr="003C42E0" w:rsidRDefault="002B492C" w:rsidP="00D837F1">
            <w:pPr>
              <w:rPr>
                <w:rFonts w:cs="Arial"/>
                <w:sz w:val="18"/>
                <w:szCs w:val="18"/>
              </w:rPr>
            </w:pPr>
            <w:r w:rsidRPr="003C42E0">
              <w:rPr>
                <w:rFonts w:cs="Arial"/>
                <w:sz w:val="18"/>
                <w:szCs w:val="18"/>
              </w:rPr>
              <w:t>Marjajogurtti, laktoositon 150 g</w:t>
            </w:r>
          </w:p>
        </w:tc>
        <w:sdt>
          <w:sdtPr>
            <w:rPr>
              <w:sz w:val="28"/>
              <w:szCs w:val="28"/>
            </w:rPr>
            <w:id w:val="-17806397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63" w:type="dxa"/>
              </w:tcPr>
              <w:p w14:paraId="5164CB1F" w14:textId="67B46CBB" w:rsidR="0040616E" w:rsidRPr="003C42E0" w:rsidRDefault="00631B70" w:rsidP="00D837F1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-1402054435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7" w:type="dxa"/>
              </w:tcPr>
              <w:p w14:paraId="22D13869" w14:textId="254CD929" w:rsidR="0040616E" w:rsidRPr="003C42E0" w:rsidRDefault="00AC01B8" w:rsidP="00D837F1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43" w:type="dxa"/>
            <w:gridSpan w:val="4"/>
          </w:tcPr>
          <w:p w14:paraId="4F6DC6F2" w14:textId="728B1710" w:rsidR="0040616E" w:rsidRPr="003C42E0" w:rsidRDefault="003F36DA" w:rsidP="00D837F1">
            <w:pPr>
              <w:rPr>
                <w:sz w:val="18"/>
                <w:szCs w:val="18"/>
              </w:rPr>
            </w:pPr>
            <w:r w:rsidRPr="003C42E0">
              <w:rPr>
                <w:rFonts w:cs="Arial"/>
                <w:sz w:val="18"/>
                <w:szCs w:val="18"/>
              </w:rPr>
              <w:t xml:space="preserve">Proteiinipirtelö, kaakao </w:t>
            </w:r>
            <w:r w:rsidR="003C42E0">
              <w:rPr>
                <w:rFonts w:cs="Arial"/>
                <w:sz w:val="18"/>
                <w:szCs w:val="18"/>
              </w:rPr>
              <w:br/>
            </w:r>
            <w:r w:rsidRPr="003C42E0">
              <w:rPr>
                <w:rFonts w:cs="Arial"/>
                <w:sz w:val="18"/>
                <w:szCs w:val="18"/>
              </w:rPr>
              <w:t>250 g</w:t>
            </w:r>
          </w:p>
        </w:tc>
        <w:sdt>
          <w:sdtPr>
            <w:rPr>
              <w:sz w:val="28"/>
              <w:szCs w:val="28"/>
            </w:rPr>
            <w:id w:val="-399130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gridSpan w:val="2"/>
              </w:tcPr>
              <w:p w14:paraId="41761199" w14:textId="44226BCF" w:rsidR="0040616E" w:rsidRPr="003C42E0" w:rsidRDefault="00631B70" w:rsidP="003C42E0">
                <w:pPr>
                  <w:spacing w:line="360" w:lineRule="auto"/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-1012612281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0" w:type="dxa"/>
              </w:tcPr>
              <w:p w14:paraId="698DF2B2" w14:textId="5620B2AE" w:rsidR="0040616E" w:rsidRPr="003C42E0" w:rsidRDefault="00AC01B8" w:rsidP="003C42E0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</w:tr>
      <w:tr w:rsidR="000305F7" w14:paraId="0E0F3C89" w14:textId="77777777" w:rsidTr="00BD72C2">
        <w:trPr>
          <w:gridAfter w:val="1"/>
          <w:wAfter w:w="10" w:type="dxa"/>
        </w:trPr>
        <w:tc>
          <w:tcPr>
            <w:tcW w:w="2261" w:type="dxa"/>
            <w:gridSpan w:val="2"/>
          </w:tcPr>
          <w:p w14:paraId="13FDAE30" w14:textId="27A5B01D" w:rsidR="0040616E" w:rsidRPr="003C42E0" w:rsidRDefault="00420F81" w:rsidP="00D837F1">
            <w:pPr>
              <w:rPr>
                <w:sz w:val="18"/>
                <w:szCs w:val="18"/>
              </w:rPr>
            </w:pPr>
            <w:r w:rsidRPr="003C42E0">
              <w:rPr>
                <w:sz w:val="18"/>
                <w:szCs w:val="18"/>
              </w:rPr>
              <w:t>Eväsleipä, ruis-juusto-kinkku 120 g</w:t>
            </w:r>
          </w:p>
        </w:tc>
        <w:sdt>
          <w:sdtPr>
            <w:rPr>
              <w:sz w:val="28"/>
              <w:szCs w:val="28"/>
            </w:rPr>
            <w:id w:val="18146716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63" w:type="dxa"/>
                <w:vAlign w:val="center"/>
              </w:tcPr>
              <w:p w14:paraId="06102D0D" w14:textId="780A08D7" w:rsidR="0040616E" w:rsidRPr="003C42E0" w:rsidRDefault="00BB7150" w:rsidP="00D837F1">
                <w:pPr>
                  <w:jc w:val="center"/>
                  <w:rPr>
                    <w:sz w:val="28"/>
                    <w:szCs w:val="28"/>
                  </w:rPr>
                </w:pPr>
                <w:r w:rsidRPr="003C42E0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2030287578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19" w:type="dxa"/>
              </w:tcPr>
              <w:p w14:paraId="359CF562" w14:textId="32D44A11" w:rsidR="0040616E" w:rsidRPr="003C42E0" w:rsidRDefault="00AC01B8" w:rsidP="00D837F1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68" w:type="dxa"/>
            <w:gridSpan w:val="4"/>
          </w:tcPr>
          <w:p w14:paraId="617E8A24" w14:textId="0139227C" w:rsidR="0040616E" w:rsidRPr="003C42E0" w:rsidRDefault="002B492C" w:rsidP="00D837F1">
            <w:pPr>
              <w:rPr>
                <w:rFonts w:cs="Arial"/>
                <w:sz w:val="18"/>
                <w:szCs w:val="18"/>
              </w:rPr>
            </w:pPr>
            <w:r w:rsidRPr="003C42E0">
              <w:rPr>
                <w:rFonts w:cs="Arial"/>
                <w:sz w:val="18"/>
                <w:szCs w:val="18"/>
              </w:rPr>
              <w:t>Mango-vaniljajogurtti, laktoositon 100 g</w:t>
            </w:r>
          </w:p>
        </w:tc>
        <w:sdt>
          <w:sdtPr>
            <w:rPr>
              <w:sz w:val="28"/>
              <w:szCs w:val="28"/>
            </w:rPr>
            <w:id w:val="15397810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63" w:type="dxa"/>
              </w:tcPr>
              <w:p w14:paraId="4E86633D" w14:textId="4D87317E" w:rsidR="0040616E" w:rsidRPr="003C42E0" w:rsidRDefault="00631B70" w:rsidP="00D837F1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594983977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7" w:type="dxa"/>
              </w:tcPr>
              <w:p w14:paraId="149A0509" w14:textId="0B175830" w:rsidR="0040616E" w:rsidRPr="003C42E0" w:rsidRDefault="00AC01B8" w:rsidP="00D837F1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43" w:type="dxa"/>
            <w:gridSpan w:val="4"/>
          </w:tcPr>
          <w:p w14:paraId="73BFF6FE" w14:textId="1D10186D" w:rsidR="0040616E" w:rsidRPr="003C42E0" w:rsidRDefault="009F2C17" w:rsidP="00D837F1">
            <w:pPr>
              <w:rPr>
                <w:rFonts w:cs="Arial"/>
                <w:sz w:val="18"/>
                <w:szCs w:val="18"/>
              </w:rPr>
            </w:pPr>
            <w:r w:rsidRPr="003C42E0">
              <w:rPr>
                <w:rFonts w:cs="Arial"/>
                <w:sz w:val="18"/>
                <w:szCs w:val="18"/>
              </w:rPr>
              <w:t>Proteiinipirtelö, mansikka 250 g</w:t>
            </w:r>
          </w:p>
        </w:tc>
        <w:sdt>
          <w:sdtPr>
            <w:rPr>
              <w:sz w:val="28"/>
              <w:szCs w:val="28"/>
            </w:rPr>
            <w:id w:val="12819157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gridSpan w:val="2"/>
              </w:tcPr>
              <w:p w14:paraId="26736E7A" w14:textId="3B176C0E" w:rsidR="0040616E" w:rsidRPr="003C42E0" w:rsidRDefault="00631B70" w:rsidP="003C42E0">
                <w:pPr>
                  <w:spacing w:line="360" w:lineRule="auto"/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-605028167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0" w:type="dxa"/>
              </w:tcPr>
              <w:p w14:paraId="35621011" w14:textId="3AA39151" w:rsidR="0040616E" w:rsidRPr="003C42E0" w:rsidRDefault="00AC01B8" w:rsidP="003C42E0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</w:tr>
      <w:tr w:rsidR="000305F7" w14:paraId="4D0E3E2A" w14:textId="77777777" w:rsidTr="00BD72C2">
        <w:trPr>
          <w:gridAfter w:val="1"/>
          <w:wAfter w:w="10" w:type="dxa"/>
        </w:trPr>
        <w:tc>
          <w:tcPr>
            <w:tcW w:w="2261" w:type="dxa"/>
            <w:gridSpan w:val="2"/>
          </w:tcPr>
          <w:p w14:paraId="79921DDF" w14:textId="17ADA623" w:rsidR="0040616E" w:rsidRPr="003C42E0" w:rsidRDefault="00420F81" w:rsidP="00D837F1">
            <w:pPr>
              <w:rPr>
                <w:sz w:val="18"/>
                <w:szCs w:val="18"/>
              </w:rPr>
            </w:pPr>
            <w:r w:rsidRPr="003C42E0">
              <w:rPr>
                <w:sz w:val="18"/>
                <w:szCs w:val="18"/>
              </w:rPr>
              <w:t>Kana-pastasalaatti annos 250 g</w:t>
            </w:r>
          </w:p>
        </w:tc>
        <w:sdt>
          <w:sdtPr>
            <w:rPr>
              <w:sz w:val="28"/>
              <w:szCs w:val="28"/>
            </w:rPr>
            <w:id w:val="17450688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63" w:type="dxa"/>
                <w:vAlign w:val="center"/>
              </w:tcPr>
              <w:p w14:paraId="7590E680" w14:textId="00AC669D" w:rsidR="0040616E" w:rsidRPr="003C42E0" w:rsidRDefault="00BB7150" w:rsidP="00D837F1">
                <w:pPr>
                  <w:jc w:val="center"/>
                  <w:rPr>
                    <w:sz w:val="28"/>
                    <w:szCs w:val="28"/>
                  </w:rPr>
                </w:pPr>
                <w:r w:rsidRPr="003C42E0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-121614867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19" w:type="dxa"/>
              </w:tcPr>
              <w:p w14:paraId="52E7AB51" w14:textId="1DE4FC0A" w:rsidR="0040616E" w:rsidRPr="003C42E0" w:rsidRDefault="00AC01B8" w:rsidP="00D837F1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68" w:type="dxa"/>
            <w:gridSpan w:val="4"/>
          </w:tcPr>
          <w:p w14:paraId="1CA43525" w14:textId="28873B37" w:rsidR="0040616E" w:rsidRPr="003C42E0" w:rsidRDefault="002B492C" w:rsidP="00D837F1">
            <w:pPr>
              <w:rPr>
                <w:rFonts w:cs="Arial"/>
                <w:sz w:val="18"/>
                <w:szCs w:val="18"/>
              </w:rPr>
            </w:pPr>
            <w:r w:rsidRPr="003C42E0">
              <w:rPr>
                <w:rFonts w:cs="Arial"/>
                <w:sz w:val="18"/>
                <w:szCs w:val="18"/>
              </w:rPr>
              <w:t>Hedelmäsmoothie 250 g</w:t>
            </w:r>
          </w:p>
        </w:tc>
        <w:sdt>
          <w:sdtPr>
            <w:rPr>
              <w:sz w:val="28"/>
              <w:szCs w:val="28"/>
            </w:rPr>
            <w:id w:val="1403122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63" w:type="dxa"/>
              </w:tcPr>
              <w:p w14:paraId="62978370" w14:textId="3559B951" w:rsidR="0040616E" w:rsidRPr="003C42E0" w:rsidRDefault="00631B70" w:rsidP="00D837F1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-633415791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7" w:type="dxa"/>
              </w:tcPr>
              <w:p w14:paraId="699A45F6" w14:textId="7DCD841B" w:rsidR="0040616E" w:rsidRPr="003C42E0" w:rsidRDefault="00AC01B8" w:rsidP="00D837F1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43" w:type="dxa"/>
            <w:gridSpan w:val="4"/>
          </w:tcPr>
          <w:p w14:paraId="5E7AEC3F" w14:textId="33810BA2" w:rsidR="0040616E" w:rsidRPr="003C42E0" w:rsidRDefault="009F2C17" w:rsidP="00D837F1">
            <w:pPr>
              <w:rPr>
                <w:sz w:val="18"/>
                <w:szCs w:val="18"/>
              </w:rPr>
            </w:pPr>
            <w:r w:rsidRPr="003C42E0">
              <w:rPr>
                <w:sz w:val="18"/>
                <w:szCs w:val="18"/>
              </w:rPr>
              <w:t>Grillimakkara 400</w:t>
            </w:r>
            <w:r w:rsidR="00BD72C2">
              <w:rPr>
                <w:sz w:val="18"/>
                <w:szCs w:val="18"/>
              </w:rPr>
              <w:t xml:space="preserve"> </w:t>
            </w:r>
            <w:r w:rsidRPr="003C42E0">
              <w:rPr>
                <w:sz w:val="18"/>
                <w:szCs w:val="18"/>
              </w:rPr>
              <w:t>g</w:t>
            </w:r>
          </w:p>
        </w:tc>
        <w:sdt>
          <w:sdtPr>
            <w:rPr>
              <w:sz w:val="28"/>
              <w:szCs w:val="28"/>
            </w:rPr>
            <w:id w:val="-10923866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gridSpan w:val="2"/>
              </w:tcPr>
              <w:p w14:paraId="2CC60CB9" w14:textId="699EE34E" w:rsidR="0040616E" w:rsidRPr="003C42E0" w:rsidRDefault="00631B70" w:rsidP="003C42E0">
                <w:pPr>
                  <w:spacing w:line="360" w:lineRule="auto"/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1039244541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0" w:type="dxa"/>
              </w:tcPr>
              <w:p w14:paraId="44E2D4E5" w14:textId="245DD440" w:rsidR="0040616E" w:rsidRPr="003C42E0" w:rsidRDefault="00AC01B8" w:rsidP="003C42E0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</w:tr>
      <w:tr w:rsidR="000305F7" w14:paraId="015D685D" w14:textId="77777777" w:rsidTr="00BD72C2">
        <w:trPr>
          <w:gridAfter w:val="1"/>
          <w:wAfter w:w="10" w:type="dxa"/>
        </w:trPr>
        <w:tc>
          <w:tcPr>
            <w:tcW w:w="2261" w:type="dxa"/>
            <w:gridSpan w:val="2"/>
          </w:tcPr>
          <w:p w14:paraId="3673BD75" w14:textId="670D14C2" w:rsidR="0040616E" w:rsidRPr="003C42E0" w:rsidRDefault="00420F81" w:rsidP="00D837F1">
            <w:pPr>
              <w:rPr>
                <w:sz w:val="18"/>
                <w:szCs w:val="18"/>
              </w:rPr>
            </w:pPr>
            <w:r w:rsidRPr="003C42E0">
              <w:rPr>
                <w:sz w:val="18"/>
                <w:szCs w:val="18"/>
              </w:rPr>
              <w:t>Tonnikala-pastasalaatti annos 250 g</w:t>
            </w:r>
          </w:p>
        </w:tc>
        <w:sdt>
          <w:sdtPr>
            <w:rPr>
              <w:sz w:val="28"/>
              <w:szCs w:val="28"/>
            </w:rPr>
            <w:id w:val="-5063650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63" w:type="dxa"/>
                <w:vAlign w:val="center"/>
              </w:tcPr>
              <w:p w14:paraId="1137F012" w14:textId="21B424BB" w:rsidR="0040616E" w:rsidRPr="003C42E0" w:rsidRDefault="00BB7150" w:rsidP="00D837F1">
                <w:pPr>
                  <w:jc w:val="center"/>
                  <w:rPr>
                    <w:sz w:val="28"/>
                    <w:szCs w:val="28"/>
                  </w:rPr>
                </w:pPr>
                <w:r w:rsidRPr="003C42E0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-259457982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19" w:type="dxa"/>
              </w:tcPr>
              <w:p w14:paraId="2A01AFB8" w14:textId="657E2EF7" w:rsidR="0040616E" w:rsidRPr="003C42E0" w:rsidRDefault="00AC01B8" w:rsidP="00D837F1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68" w:type="dxa"/>
            <w:gridSpan w:val="4"/>
          </w:tcPr>
          <w:p w14:paraId="1DBEDCC5" w14:textId="7216A746" w:rsidR="0040616E" w:rsidRPr="003C42E0" w:rsidRDefault="002B492C" w:rsidP="00D837F1">
            <w:pPr>
              <w:rPr>
                <w:rFonts w:cs="Arial"/>
                <w:sz w:val="18"/>
                <w:szCs w:val="18"/>
              </w:rPr>
            </w:pPr>
            <w:r w:rsidRPr="003C42E0">
              <w:rPr>
                <w:rFonts w:cs="Arial"/>
                <w:sz w:val="18"/>
                <w:szCs w:val="18"/>
              </w:rPr>
              <w:t>Marjasmoothie 250 g</w:t>
            </w:r>
          </w:p>
        </w:tc>
        <w:sdt>
          <w:sdtPr>
            <w:rPr>
              <w:sz w:val="28"/>
              <w:szCs w:val="28"/>
            </w:rPr>
            <w:id w:val="7613437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63" w:type="dxa"/>
              </w:tcPr>
              <w:p w14:paraId="3E282A83" w14:textId="320F3C72" w:rsidR="0040616E" w:rsidRPr="003C42E0" w:rsidRDefault="00631B70" w:rsidP="00D837F1">
                <w:pPr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-1534489392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7" w:type="dxa"/>
              </w:tcPr>
              <w:p w14:paraId="25F3BF3B" w14:textId="265ACE9E" w:rsidR="0040616E" w:rsidRPr="003C42E0" w:rsidRDefault="00AC01B8" w:rsidP="00D837F1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43" w:type="dxa"/>
            <w:gridSpan w:val="4"/>
          </w:tcPr>
          <w:p w14:paraId="12FBF388" w14:textId="4C0551ED" w:rsidR="0040616E" w:rsidRPr="003C42E0" w:rsidRDefault="00A054E6" w:rsidP="00D837F1">
            <w:pPr>
              <w:rPr>
                <w:sz w:val="18"/>
                <w:szCs w:val="18"/>
              </w:rPr>
            </w:pPr>
            <w:r w:rsidRPr="003C42E0">
              <w:rPr>
                <w:sz w:val="18"/>
                <w:szCs w:val="18"/>
              </w:rPr>
              <w:t>Omena täysmehu 2 dl</w:t>
            </w:r>
          </w:p>
        </w:tc>
        <w:sdt>
          <w:sdtPr>
            <w:rPr>
              <w:sz w:val="28"/>
              <w:szCs w:val="28"/>
            </w:rPr>
            <w:id w:val="17043629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gridSpan w:val="2"/>
              </w:tcPr>
              <w:p w14:paraId="66BA6B9D" w14:textId="6EBC3574" w:rsidR="0040616E" w:rsidRPr="003C42E0" w:rsidRDefault="00631B70" w:rsidP="003C42E0">
                <w:pPr>
                  <w:spacing w:line="360" w:lineRule="auto"/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-1756198113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0" w:type="dxa"/>
              </w:tcPr>
              <w:p w14:paraId="18BF639E" w14:textId="309C9D49" w:rsidR="009449F8" w:rsidRPr="003C42E0" w:rsidRDefault="00AC01B8" w:rsidP="003C42E0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</w:tr>
      <w:tr w:rsidR="009449F8" w14:paraId="66202A37" w14:textId="77777777" w:rsidTr="00BD72C2">
        <w:trPr>
          <w:gridAfter w:val="1"/>
          <w:wAfter w:w="10" w:type="dxa"/>
        </w:trPr>
        <w:tc>
          <w:tcPr>
            <w:tcW w:w="2261" w:type="dxa"/>
            <w:gridSpan w:val="2"/>
          </w:tcPr>
          <w:p w14:paraId="590FE12A" w14:textId="58FCBA7C" w:rsidR="009449F8" w:rsidRPr="003C42E0" w:rsidRDefault="00820EB2" w:rsidP="00D837F1">
            <w:pPr>
              <w:rPr>
                <w:sz w:val="18"/>
                <w:szCs w:val="18"/>
              </w:rPr>
            </w:pPr>
            <w:r w:rsidRPr="003C42E0">
              <w:rPr>
                <w:sz w:val="18"/>
                <w:szCs w:val="18"/>
              </w:rPr>
              <w:lastRenderedPageBreak/>
              <w:t xml:space="preserve">4 Hedelmää täysmehu </w:t>
            </w:r>
            <w:r w:rsidR="003C42E0">
              <w:rPr>
                <w:sz w:val="18"/>
                <w:szCs w:val="18"/>
              </w:rPr>
              <w:br/>
            </w:r>
            <w:r w:rsidRPr="003C42E0">
              <w:rPr>
                <w:sz w:val="18"/>
                <w:szCs w:val="18"/>
              </w:rPr>
              <w:t>2 dl</w:t>
            </w:r>
          </w:p>
        </w:tc>
        <w:sdt>
          <w:sdtPr>
            <w:rPr>
              <w:sz w:val="28"/>
              <w:szCs w:val="28"/>
            </w:rPr>
            <w:id w:val="-7364005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63" w:type="dxa"/>
                <w:vAlign w:val="center"/>
              </w:tcPr>
              <w:p w14:paraId="513DDB6D" w14:textId="7ECD050F" w:rsidR="009449F8" w:rsidRPr="003C42E0" w:rsidRDefault="008773D3" w:rsidP="00D837F1">
                <w:pPr>
                  <w:rPr>
                    <w:sz w:val="28"/>
                    <w:szCs w:val="28"/>
                  </w:rPr>
                </w:pPr>
                <w:r w:rsidRPr="003C42E0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-343017384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19" w:type="dxa"/>
              </w:tcPr>
              <w:p w14:paraId="4D17D643" w14:textId="4DB09469" w:rsidR="009449F8" w:rsidRPr="003C42E0" w:rsidRDefault="00AC01B8" w:rsidP="00D837F1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68" w:type="dxa"/>
            <w:gridSpan w:val="4"/>
          </w:tcPr>
          <w:p w14:paraId="2683B73C" w14:textId="767EBAFB" w:rsidR="009449F8" w:rsidRPr="003C42E0" w:rsidRDefault="00820EB2" w:rsidP="00D837F1">
            <w:pPr>
              <w:rPr>
                <w:rFonts w:cs="Arial"/>
                <w:sz w:val="18"/>
                <w:szCs w:val="18"/>
              </w:rPr>
            </w:pPr>
            <w:r w:rsidRPr="003C42E0">
              <w:rPr>
                <w:rFonts w:cs="Arial"/>
                <w:sz w:val="18"/>
                <w:szCs w:val="18"/>
              </w:rPr>
              <w:t>Omena n. 200 g/kpl</w:t>
            </w:r>
          </w:p>
        </w:tc>
        <w:sdt>
          <w:sdtPr>
            <w:rPr>
              <w:sz w:val="28"/>
              <w:szCs w:val="28"/>
            </w:rPr>
            <w:id w:val="-10119139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63" w:type="dxa"/>
              </w:tcPr>
              <w:p w14:paraId="26194C0B" w14:textId="5F6BBD11" w:rsidR="009449F8" w:rsidRPr="003C42E0" w:rsidRDefault="00631B70" w:rsidP="00D837F1">
                <w:pPr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1497770569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7" w:type="dxa"/>
              </w:tcPr>
              <w:p w14:paraId="33871445" w14:textId="1E1C1EC5" w:rsidR="009449F8" w:rsidRPr="003C42E0" w:rsidRDefault="00AC01B8" w:rsidP="00D837F1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43" w:type="dxa"/>
            <w:gridSpan w:val="4"/>
          </w:tcPr>
          <w:p w14:paraId="60215F79" w14:textId="7AEC0FFD" w:rsidR="009449F8" w:rsidRPr="003C42E0" w:rsidRDefault="00820EB2" w:rsidP="00D837F1">
            <w:pPr>
              <w:rPr>
                <w:sz w:val="18"/>
                <w:szCs w:val="18"/>
              </w:rPr>
            </w:pPr>
            <w:r w:rsidRPr="003C42E0">
              <w:rPr>
                <w:sz w:val="18"/>
                <w:szCs w:val="18"/>
              </w:rPr>
              <w:t>Mandariini n. 100 g/kpl</w:t>
            </w:r>
          </w:p>
        </w:tc>
        <w:sdt>
          <w:sdtPr>
            <w:rPr>
              <w:sz w:val="28"/>
              <w:szCs w:val="28"/>
            </w:rPr>
            <w:id w:val="17175452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gridSpan w:val="2"/>
              </w:tcPr>
              <w:p w14:paraId="7B589EF0" w14:textId="74B0E246" w:rsidR="009449F8" w:rsidRPr="003C42E0" w:rsidRDefault="00BB7150" w:rsidP="003C42E0">
                <w:pPr>
                  <w:spacing w:line="360" w:lineRule="auto"/>
                  <w:jc w:val="center"/>
                  <w:rPr>
                    <w:sz w:val="28"/>
                    <w:szCs w:val="28"/>
                  </w:rPr>
                </w:pPr>
                <w:r w:rsidRPr="003C42E0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-160005090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0" w:type="dxa"/>
              </w:tcPr>
              <w:p w14:paraId="11D6524E" w14:textId="389B185F" w:rsidR="009449F8" w:rsidRPr="003C42E0" w:rsidRDefault="00AC01B8" w:rsidP="003C42E0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</w:tr>
      <w:tr w:rsidR="00820EB2" w14:paraId="546E0BF1" w14:textId="77777777" w:rsidTr="00BD72C2">
        <w:trPr>
          <w:gridAfter w:val="1"/>
          <w:wAfter w:w="10" w:type="dxa"/>
        </w:trPr>
        <w:tc>
          <w:tcPr>
            <w:tcW w:w="2261" w:type="dxa"/>
            <w:gridSpan w:val="2"/>
          </w:tcPr>
          <w:p w14:paraId="725EEBD1" w14:textId="793613C7" w:rsidR="00820EB2" w:rsidRPr="003C42E0" w:rsidRDefault="00820EB2" w:rsidP="00D837F1">
            <w:pPr>
              <w:rPr>
                <w:sz w:val="18"/>
                <w:szCs w:val="18"/>
              </w:rPr>
            </w:pPr>
            <w:r w:rsidRPr="003C42E0">
              <w:rPr>
                <w:sz w:val="18"/>
                <w:szCs w:val="18"/>
              </w:rPr>
              <w:t>Banaani n. 200 g/kpl</w:t>
            </w:r>
          </w:p>
        </w:tc>
        <w:sdt>
          <w:sdtPr>
            <w:rPr>
              <w:sz w:val="28"/>
              <w:szCs w:val="28"/>
            </w:rPr>
            <w:id w:val="-8824004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63" w:type="dxa"/>
                <w:vAlign w:val="center"/>
              </w:tcPr>
              <w:p w14:paraId="3E89B254" w14:textId="67B33A7F" w:rsidR="00820EB2" w:rsidRPr="003C42E0" w:rsidRDefault="00BB7150" w:rsidP="00D837F1">
                <w:pPr>
                  <w:rPr>
                    <w:sz w:val="28"/>
                    <w:szCs w:val="28"/>
                  </w:rPr>
                </w:pPr>
                <w:r w:rsidRPr="003C42E0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116181297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19" w:type="dxa"/>
              </w:tcPr>
              <w:p w14:paraId="438B0EAA" w14:textId="462F8DBD" w:rsidR="00820EB2" w:rsidRPr="003C42E0" w:rsidRDefault="00AC01B8" w:rsidP="00D837F1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68" w:type="dxa"/>
            <w:gridSpan w:val="4"/>
          </w:tcPr>
          <w:p w14:paraId="48BE7AE8" w14:textId="77777777" w:rsidR="00820EB2" w:rsidRPr="003C42E0" w:rsidRDefault="00820EB2" w:rsidP="00D837F1">
            <w:pPr>
              <w:rPr>
                <w:rFonts w:cs="Arial"/>
                <w:sz w:val="18"/>
                <w:szCs w:val="18"/>
              </w:rPr>
            </w:pPr>
          </w:p>
        </w:tc>
        <w:sdt>
          <w:sdtPr>
            <w:rPr>
              <w:sz w:val="28"/>
              <w:szCs w:val="28"/>
            </w:rPr>
            <w:id w:val="21377560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63" w:type="dxa"/>
              </w:tcPr>
              <w:p w14:paraId="4E7DE661" w14:textId="6E22142A" w:rsidR="00820EB2" w:rsidRPr="003C42E0" w:rsidRDefault="003C42E0" w:rsidP="00D837F1">
                <w:pPr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567" w:type="dxa"/>
          </w:tcPr>
          <w:p w14:paraId="4EFBF7BF" w14:textId="77777777" w:rsidR="00820EB2" w:rsidRPr="003C42E0" w:rsidRDefault="00820EB2" w:rsidP="00D837F1">
            <w:pPr>
              <w:rPr>
                <w:sz w:val="18"/>
                <w:szCs w:val="18"/>
              </w:rPr>
            </w:pPr>
          </w:p>
        </w:tc>
        <w:tc>
          <w:tcPr>
            <w:tcW w:w="2243" w:type="dxa"/>
            <w:gridSpan w:val="4"/>
          </w:tcPr>
          <w:p w14:paraId="335C326E" w14:textId="77777777" w:rsidR="00820EB2" w:rsidRPr="003C42E0" w:rsidRDefault="00820EB2" w:rsidP="00D837F1">
            <w:pPr>
              <w:rPr>
                <w:sz w:val="18"/>
                <w:szCs w:val="18"/>
              </w:rPr>
            </w:pPr>
          </w:p>
        </w:tc>
        <w:sdt>
          <w:sdtPr>
            <w:rPr>
              <w:sz w:val="28"/>
              <w:szCs w:val="28"/>
            </w:rPr>
            <w:id w:val="-4053808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gridSpan w:val="2"/>
              </w:tcPr>
              <w:p w14:paraId="730769D8" w14:textId="7D28370E" w:rsidR="00820EB2" w:rsidRPr="003C42E0" w:rsidRDefault="00BB7150" w:rsidP="003C42E0">
                <w:pPr>
                  <w:spacing w:line="360" w:lineRule="auto"/>
                  <w:jc w:val="center"/>
                  <w:rPr>
                    <w:sz w:val="28"/>
                    <w:szCs w:val="28"/>
                  </w:rPr>
                </w:pPr>
                <w:r w:rsidRPr="003C42E0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560" w:type="dxa"/>
          </w:tcPr>
          <w:p w14:paraId="7E747309" w14:textId="77777777" w:rsidR="00820EB2" w:rsidRPr="003C42E0" w:rsidRDefault="00820EB2" w:rsidP="003C42E0">
            <w:pPr>
              <w:spacing w:line="360" w:lineRule="auto"/>
              <w:rPr>
                <w:sz w:val="18"/>
                <w:szCs w:val="18"/>
              </w:rPr>
            </w:pPr>
          </w:p>
        </w:tc>
      </w:tr>
      <w:tr w:rsidR="0040616E" w14:paraId="4DBC3E78" w14:textId="77777777" w:rsidTr="0015411E">
        <w:tc>
          <w:tcPr>
            <w:tcW w:w="9921" w:type="dxa"/>
            <w:gridSpan w:val="18"/>
            <w:shd w:val="clear" w:color="auto" w:fill="D9D9D9" w:themeFill="background1" w:themeFillShade="D9"/>
          </w:tcPr>
          <w:p w14:paraId="57D2D182" w14:textId="4EE8DF9E" w:rsidR="0040616E" w:rsidRDefault="0040616E" w:rsidP="00D95B45">
            <w:pPr>
              <w:spacing w:line="480" w:lineRule="auto"/>
              <w:rPr>
                <w:b/>
                <w:bCs/>
              </w:rPr>
            </w:pPr>
            <w:r>
              <w:rPr>
                <w:b/>
                <w:bCs/>
              </w:rPr>
              <w:t>Mukaan lähtevät henkilöt</w:t>
            </w:r>
            <w:r w:rsidR="00945506">
              <w:rPr>
                <w:b/>
                <w:bCs/>
              </w:rPr>
              <w:t xml:space="preserve"> ja tilauksen noutoaika</w:t>
            </w:r>
          </w:p>
        </w:tc>
      </w:tr>
      <w:tr w:rsidR="0040616E" w14:paraId="11C04E9C" w14:textId="77777777" w:rsidTr="009449F8">
        <w:tc>
          <w:tcPr>
            <w:tcW w:w="1759" w:type="dxa"/>
          </w:tcPr>
          <w:p w14:paraId="6BDACDB4" w14:textId="77777777" w:rsidR="0040616E" w:rsidRDefault="0040616E" w:rsidP="00D95B45">
            <w:pPr>
              <w:spacing w:line="360" w:lineRule="auto"/>
            </w:pPr>
            <w:r>
              <w:t>Oppilaita</w:t>
            </w:r>
          </w:p>
        </w:tc>
        <w:tc>
          <w:tcPr>
            <w:tcW w:w="8162" w:type="dxa"/>
            <w:gridSpan w:val="17"/>
          </w:tcPr>
          <w:p w14:paraId="44126BD9" w14:textId="0C90A637" w:rsidR="0040616E" w:rsidRDefault="0040616E" w:rsidP="00D95B45">
            <w:pPr>
              <w:spacing w:line="360" w:lineRule="auto"/>
            </w:pPr>
            <w:r>
              <w:t>määrä:</w:t>
            </w:r>
            <w:r w:rsidR="00AC01B8">
              <w:t xml:space="preserve"> </w:t>
            </w:r>
            <w:sdt>
              <w:sdtPr>
                <w:alias w:val="Määrä"/>
                <w:tag w:val="Määrä"/>
                <w:id w:val="2045095507"/>
                <w:lock w:val="sdtLocked"/>
                <w:placeholder>
                  <w:docPart w:val="DefaultPlaceholder_-1854013440"/>
                </w:placeholder>
                <w:text/>
              </w:sdtPr>
              <w:sdtContent>
                <w:r w:rsidR="00AC01B8">
                  <w:t xml:space="preserve"> </w:t>
                </w:r>
              </w:sdtContent>
            </w:sdt>
          </w:p>
        </w:tc>
      </w:tr>
      <w:tr w:rsidR="0040616E" w14:paraId="2D3F9DC9" w14:textId="77777777" w:rsidTr="009449F8">
        <w:tc>
          <w:tcPr>
            <w:tcW w:w="1759" w:type="dxa"/>
          </w:tcPr>
          <w:p w14:paraId="199463EE" w14:textId="77777777" w:rsidR="0040616E" w:rsidRDefault="0040616E" w:rsidP="00D95B45">
            <w:pPr>
              <w:spacing w:line="360" w:lineRule="auto"/>
            </w:pPr>
            <w:r>
              <w:t>Opettajia</w:t>
            </w:r>
          </w:p>
        </w:tc>
        <w:tc>
          <w:tcPr>
            <w:tcW w:w="8162" w:type="dxa"/>
            <w:gridSpan w:val="17"/>
          </w:tcPr>
          <w:p w14:paraId="6CCA7035" w14:textId="11B35A47" w:rsidR="0040616E" w:rsidRDefault="0040616E" w:rsidP="00D95B45">
            <w:pPr>
              <w:spacing w:line="360" w:lineRule="auto"/>
            </w:pPr>
            <w:r>
              <w:t>määrä:</w:t>
            </w:r>
            <w:r w:rsidR="00AC01B8">
              <w:t xml:space="preserve"> </w:t>
            </w:r>
            <w:sdt>
              <w:sdtPr>
                <w:alias w:val="Määrä"/>
                <w:tag w:val="Määrä"/>
                <w:id w:val="1690406192"/>
                <w:lock w:val="sdtLocked"/>
                <w:placeholder>
                  <w:docPart w:val="DefaultPlaceholder_-1854013440"/>
                </w:placeholder>
                <w:text/>
              </w:sdtPr>
              <w:sdtContent>
                <w:r w:rsidR="00AC01B8">
                  <w:t xml:space="preserve"> </w:t>
                </w:r>
              </w:sdtContent>
            </w:sdt>
          </w:p>
        </w:tc>
      </w:tr>
      <w:tr w:rsidR="0040616E" w14:paraId="38EF44E2" w14:textId="77777777" w:rsidTr="009449F8">
        <w:tc>
          <w:tcPr>
            <w:tcW w:w="1759" w:type="dxa"/>
          </w:tcPr>
          <w:p w14:paraId="7C94FDA9" w14:textId="77777777" w:rsidR="0040616E" w:rsidRDefault="0040616E" w:rsidP="00D95B45">
            <w:pPr>
              <w:spacing w:line="360" w:lineRule="auto"/>
            </w:pPr>
            <w:r>
              <w:t>Avustajia</w:t>
            </w:r>
          </w:p>
        </w:tc>
        <w:tc>
          <w:tcPr>
            <w:tcW w:w="8162" w:type="dxa"/>
            <w:gridSpan w:val="17"/>
          </w:tcPr>
          <w:p w14:paraId="7AD42DD5" w14:textId="702C8EDE" w:rsidR="0040616E" w:rsidRDefault="0040616E" w:rsidP="00D95B45">
            <w:pPr>
              <w:spacing w:line="360" w:lineRule="auto"/>
            </w:pPr>
            <w:r>
              <w:t>määrä:</w:t>
            </w:r>
            <w:r w:rsidR="00AC01B8">
              <w:t xml:space="preserve"> </w:t>
            </w:r>
            <w:sdt>
              <w:sdtPr>
                <w:alias w:val="Määrä"/>
                <w:tag w:val="Määrä"/>
                <w:id w:val="-1355956829"/>
                <w:lock w:val="sdtLocked"/>
                <w:placeholder>
                  <w:docPart w:val="DefaultPlaceholder_-1854013440"/>
                </w:placeholder>
                <w:text/>
              </w:sdtPr>
              <w:sdtContent>
                <w:r w:rsidR="00AC01B8">
                  <w:t xml:space="preserve"> </w:t>
                </w:r>
              </w:sdtContent>
            </w:sdt>
          </w:p>
        </w:tc>
      </w:tr>
      <w:tr w:rsidR="0040616E" w14:paraId="5EB4A536" w14:textId="77777777" w:rsidTr="009449F8">
        <w:tc>
          <w:tcPr>
            <w:tcW w:w="1759" w:type="dxa"/>
          </w:tcPr>
          <w:p w14:paraId="4E32595C" w14:textId="77777777" w:rsidR="0040616E" w:rsidRDefault="0040616E" w:rsidP="00D95B45">
            <w:pPr>
              <w:spacing w:line="360" w:lineRule="auto"/>
            </w:pPr>
            <w:r>
              <w:t xml:space="preserve">Vieraita </w:t>
            </w:r>
          </w:p>
        </w:tc>
        <w:tc>
          <w:tcPr>
            <w:tcW w:w="8162" w:type="dxa"/>
            <w:gridSpan w:val="17"/>
          </w:tcPr>
          <w:p w14:paraId="7C9AEE4B" w14:textId="478E4015" w:rsidR="0040616E" w:rsidRDefault="0040616E" w:rsidP="00D95B45">
            <w:pPr>
              <w:spacing w:line="360" w:lineRule="auto"/>
            </w:pPr>
            <w:r>
              <w:t>määrä:</w:t>
            </w:r>
            <w:r w:rsidR="00AC01B8">
              <w:t xml:space="preserve"> </w:t>
            </w:r>
            <w:sdt>
              <w:sdtPr>
                <w:alias w:val="Määrä"/>
                <w:tag w:val="Määrä"/>
                <w:id w:val="-358355416"/>
                <w:lock w:val="sdtLocked"/>
                <w:placeholder>
                  <w:docPart w:val="DefaultPlaceholder_-1854013440"/>
                </w:placeholder>
                <w:text/>
              </w:sdtPr>
              <w:sdtContent>
                <w:r w:rsidR="00AC01B8">
                  <w:t xml:space="preserve"> </w:t>
                </w:r>
              </w:sdtContent>
            </w:sdt>
          </w:p>
        </w:tc>
      </w:tr>
      <w:tr w:rsidR="0040616E" w14:paraId="23527837" w14:textId="77777777" w:rsidTr="009449F8">
        <w:tc>
          <w:tcPr>
            <w:tcW w:w="4751" w:type="dxa"/>
            <w:gridSpan w:val="6"/>
          </w:tcPr>
          <w:p w14:paraId="5332ED18" w14:textId="77777777" w:rsidR="0040616E" w:rsidRPr="007B562B" w:rsidRDefault="0040616E" w:rsidP="00D95B45">
            <w:pPr>
              <w:spacing w:line="360" w:lineRule="auto"/>
              <w:rPr>
                <w:b/>
                <w:bCs/>
              </w:rPr>
            </w:pPr>
            <w:r w:rsidRPr="007B562B">
              <w:rPr>
                <w:b/>
                <w:bCs/>
              </w:rPr>
              <w:t>Tilauksen noutoaika</w:t>
            </w:r>
            <w:r>
              <w:rPr>
                <w:b/>
                <w:bCs/>
              </w:rPr>
              <w:t xml:space="preserve"> (noutopaikka, päivä ja kellonaika)</w:t>
            </w:r>
            <w:r w:rsidRPr="007B562B">
              <w:rPr>
                <w:b/>
                <w:bCs/>
              </w:rPr>
              <w:t>:</w:t>
            </w:r>
          </w:p>
        </w:tc>
        <w:sdt>
          <w:sdtPr>
            <w:rPr>
              <w:b/>
              <w:bCs/>
            </w:rPr>
            <w:alias w:val="Noutopaikka ja -aika"/>
            <w:tag w:val="Noutopaikka ja -aika"/>
            <w:id w:val="-210968331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170" w:type="dxa"/>
                <w:gridSpan w:val="12"/>
              </w:tcPr>
              <w:p w14:paraId="63BEA1CF" w14:textId="7723DCF6" w:rsidR="0040616E" w:rsidRPr="007B562B" w:rsidRDefault="00AC01B8" w:rsidP="00D95B45">
                <w:pPr>
                  <w:spacing w:line="36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 xml:space="preserve"> </w:t>
                </w:r>
              </w:p>
            </w:tc>
          </w:sdtContent>
        </w:sdt>
      </w:tr>
      <w:tr w:rsidR="000908D2" w14:paraId="29E4FB28" w14:textId="77777777" w:rsidTr="0015411E">
        <w:trPr>
          <w:trHeight w:val="510"/>
        </w:trPr>
        <w:tc>
          <w:tcPr>
            <w:tcW w:w="9921" w:type="dxa"/>
            <w:gridSpan w:val="18"/>
            <w:shd w:val="clear" w:color="auto" w:fill="D0CECE" w:themeFill="background2" w:themeFillShade="E6"/>
          </w:tcPr>
          <w:p w14:paraId="5E8EDDEF" w14:textId="16225794" w:rsidR="000908D2" w:rsidRPr="007B562B" w:rsidRDefault="000908D2" w:rsidP="00D95B45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Ruokailu Servican muussa toimipaikassa</w:t>
            </w:r>
            <w:r w:rsidR="00945506">
              <w:rPr>
                <w:b/>
                <w:bCs/>
              </w:rPr>
              <w:t xml:space="preserve">: yhteystiedot löytyvät  </w:t>
            </w:r>
            <w:hyperlink r:id="rId11" w:history="1">
              <w:r w:rsidR="00945506" w:rsidRPr="00945506">
                <w:rPr>
                  <w:color w:val="0000FF"/>
                  <w:u w:val="single"/>
                </w:rPr>
                <w:t>Yhteys</w:t>
              </w:r>
              <w:r w:rsidR="00945506" w:rsidRPr="00945506">
                <w:rPr>
                  <w:color w:val="0000FF"/>
                  <w:u w:val="single"/>
                </w:rPr>
                <w:softHyphen/>
                <w:t>tiedot - Servica</w:t>
              </w:r>
            </w:hyperlink>
          </w:p>
        </w:tc>
      </w:tr>
      <w:tr w:rsidR="00945506" w14:paraId="30DE86A1" w14:textId="77777777" w:rsidTr="009449F8">
        <w:trPr>
          <w:trHeight w:val="624"/>
        </w:trPr>
        <w:tc>
          <w:tcPr>
            <w:tcW w:w="4953" w:type="dxa"/>
            <w:gridSpan w:val="7"/>
          </w:tcPr>
          <w:p w14:paraId="7454714A" w14:textId="08A6DF43" w:rsidR="00945506" w:rsidRDefault="00945506" w:rsidP="00D95B45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Toimipaikka:</w:t>
            </w:r>
            <w:r w:rsidR="00AC01B8">
              <w:rPr>
                <w:b/>
                <w:bCs/>
              </w:rPr>
              <w:t xml:space="preserve"> </w:t>
            </w:r>
            <w:sdt>
              <w:sdtPr>
                <w:rPr>
                  <w:b/>
                  <w:bCs/>
                </w:rPr>
                <w:alias w:val="Toimipaikka"/>
                <w:tag w:val="Toimipaikka"/>
                <w:id w:val="-1422319760"/>
                <w:lock w:val="sdtLocked"/>
                <w:placeholder>
                  <w:docPart w:val="DefaultPlaceholder_-1854013440"/>
                </w:placeholder>
                <w:text/>
              </w:sdtPr>
              <w:sdtContent>
                <w:r w:rsidR="00AC01B8">
                  <w:rPr>
                    <w:b/>
                    <w:bCs/>
                  </w:rPr>
                  <w:t xml:space="preserve"> </w:t>
                </w:r>
              </w:sdtContent>
            </w:sdt>
          </w:p>
        </w:tc>
        <w:tc>
          <w:tcPr>
            <w:tcW w:w="4968" w:type="dxa"/>
            <w:gridSpan w:val="11"/>
          </w:tcPr>
          <w:p w14:paraId="0F8D0AA8" w14:textId="58E8DED7" w:rsidR="00945506" w:rsidRDefault="00AC01B8" w:rsidP="00D95B45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R</w:t>
            </w:r>
            <w:r w:rsidR="00945506">
              <w:rPr>
                <w:b/>
                <w:bCs/>
              </w:rPr>
              <w:t>uokailuaika klo:</w:t>
            </w:r>
            <w:r>
              <w:rPr>
                <w:b/>
                <w:bCs/>
              </w:rPr>
              <w:t xml:space="preserve"> </w:t>
            </w:r>
            <w:sdt>
              <w:sdtPr>
                <w:rPr>
                  <w:b/>
                  <w:bCs/>
                </w:rPr>
                <w:alias w:val="Aika"/>
                <w:tag w:val="Aika"/>
                <w:id w:val="-374850107"/>
                <w:lock w:val="sdtLocked"/>
                <w:placeholder>
                  <w:docPart w:val="DefaultPlaceholder_-1854013440"/>
                </w:placeholder>
                <w:text/>
              </w:sdtPr>
              <w:sdtContent>
                <w:r>
                  <w:rPr>
                    <w:b/>
                    <w:bCs/>
                  </w:rPr>
                  <w:t xml:space="preserve"> </w:t>
                </w:r>
              </w:sdtContent>
            </w:sdt>
          </w:p>
        </w:tc>
      </w:tr>
    </w:tbl>
    <w:p w14:paraId="2DDA8CAE" w14:textId="77777777" w:rsidR="0040616E" w:rsidRDefault="0040616E" w:rsidP="0040616E">
      <w:pPr>
        <w:spacing w:line="480" w:lineRule="auto"/>
      </w:pPr>
    </w:p>
    <w:p w14:paraId="34BD6CF9" w14:textId="77777777" w:rsidR="00453110" w:rsidRDefault="0040616E" w:rsidP="0040616E">
      <w:pPr>
        <w:spacing w:line="480" w:lineRule="auto"/>
      </w:pPr>
      <w:r>
        <w:t xml:space="preserve"> </w:t>
      </w: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53110" w:rsidRPr="00085F2E" w14:paraId="5D75B018" w14:textId="77777777" w:rsidTr="00453110">
        <w:tc>
          <w:tcPr>
            <w:tcW w:w="9628" w:type="dxa"/>
            <w:shd w:val="clear" w:color="auto" w:fill="D9D9D9" w:themeFill="background1" w:themeFillShade="D9"/>
          </w:tcPr>
          <w:p w14:paraId="440A629B" w14:textId="77777777" w:rsidR="00453110" w:rsidRPr="00453110" w:rsidRDefault="00453110" w:rsidP="004408DB">
            <w:pPr>
              <w:spacing w:line="480" w:lineRule="auto"/>
              <w:rPr>
                <w:b/>
                <w:bCs/>
              </w:rPr>
            </w:pPr>
            <w:r w:rsidRPr="00453110">
              <w:rPr>
                <w:b/>
                <w:bCs/>
              </w:rPr>
              <w:t>Lisätietoja:</w:t>
            </w:r>
          </w:p>
        </w:tc>
      </w:tr>
      <w:tr w:rsidR="00453110" w:rsidRPr="00085F2E" w14:paraId="74246F0E" w14:textId="77777777" w:rsidTr="00453110">
        <w:trPr>
          <w:trHeight w:val="3175"/>
        </w:trPr>
        <w:sdt>
          <w:sdtPr>
            <w:alias w:val="Lisätietoja"/>
            <w:tag w:val="Lisätietoja"/>
            <w:id w:val="-1045446953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9628" w:type="dxa"/>
              </w:tcPr>
              <w:p w14:paraId="2E6BAEFA" w14:textId="4DDAD0DD" w:rsidR="00453110" w:rsidRPr="00453110" w:rsidRDefault="00AC01B8" w:rsidP="004408DB">
                <w:pPr>
                  <w:spacing w:line="480" w:lineRule="auto"/>
                </w:pPr>
                <w:r>
                  <w:t xml:space="preserve"> </w:t>
                </w:r>
              </w:p>
            </w:tc>
          </w:sdtContent>
        </w:sdt>
      </w:tr>
    </w:tbl>
    <w:p w14:paraId="3453B99E" w14:textId="6517259A" w:rsidR="0040616E" w:rsidRPr="00085F2E" w:rsidRDefault="0040616E" w:rsidP="0040616E">
      <w:pPr>
        <w:spacing w:line="480" w:lineRule="auto"/>
      </w:pPr>
    </w:p>
    <w:p w14:paraId="5F580619" w14:textId="77777777" w:rsidR="00E17A5F" w:rsidRPr="00085F2E" w:rsidRDefault="00E17A5F" w:rsidP="00085F2E"/>
    <w:sectPr w:rsidR="00E17A5F" w:rsidRPr="00085F2E" w:rsidSect="00CB4309">
      <w:headerReference w:type="default" r:id="rId12"/>
      <w:footerReference w:type="default" r:id="rId13"/>
      <w:pgSz w:w="11906" w:h="16838" w:code="9"/>
      <w:pgMar w:top="2835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CD2011" w14:textId="77777777" w:rsidR="00D14AE5" w:rsidRDefault="00D14AE5" w:rsidP="00A76A31">
      <w:pPr>
        <w:spacing w:after="0" w:line="240" w:lineRule="auto"/>
      </w:pPr>
      <w:r>
        <w:separator/>
      </w:r>
    </w:p>
  </w:endnote>
  <w:endnote w:type="continuationSeparator" w:id="0">
    <w:p w14:paraId="4700E4E1" w14:textId="77777777" w:rsidR="00D14AE5" w:rsidRDefault="00D14AE5" w:rsidP="00A76A31">
      <w:pPr>
        <w:spacing w:after="0" w:line="240" w:lineRule="auto"/>
      </w:pPr>
      <w:r>
        <w:continuationSeparator/>
      </w:r>
    </w:p>
  </w:endnote>
  <w:endnote w:type="continuationNotice" w:id="1">
    <w:p w14:paraId="663F0B98" w14:textId="77777777" w:rsidR="00D14AE5" w:rsidRDefault="00D14AE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rriweather-Bold">
    <w:altName w:val="Merriweather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E6FFEE" w14:textId="77777777" w:rsidR="00311030" w:rsidRDefault="00311030" w:rsidP="00311030">
    <w:pPr>
      <w:spacing w:line="276" w:lineRule="auto"/>
      <w:ind w:right="-425"/>
      <w:jc w:val="both"/>
      <w:rPr>
        <w:color w:val="211D1E"/>
        <w:sz w:val="14"/>
        <w:szCs w:val="14"/>
      </w:rPr>
    </w:pPr>
    <w:r w:rsidRPr="00630B17">
      <w:rPr>
        <w:rFonts w:ascii="Merriweather-Bold" w:hAnsi="Merriweather-Bold" w:cs="Merriweather-Bold"/>
        <w:b/>
        <w:bCs/>
        <w:sz w:val="16"/>
        <w:szCs w:val="16"/>
      </w:rPr>
      <w:t>Servica saa arjen rullaamaan</w:t>
    </w:r>
    <w:r>
      <w:rPr>
        <w:sz w:val="14"/>
        <w:szCs w:val="14"/>
      </w:rPr>
      <w:tab/>
    </w:r>
    <w:r>
      <w:rPr>
        <w:rStyle w:val="Alatunniste1"/>
      </w:rPr>
      <w:t xml:space="preserve">Servica Oy     Asiakaspalvelu 0800 307 711     Sähköposti etunimi.sukunimi@servica.fi     </w:t>
    </w:r>
    <w:r>
      <w:rPr>
        <w:sz w:val="14"/>
        <w:szCs w:val="14"/>
      </w:rPr>
      <w:t>www.servica.fi</w:t>
    </w:r>
  </w:p>
  <w:p w14:paraId="60F6C168" w14:textId="228FA7AF" w:rsidR="00BD72C2" w:rsidRPr="00311030" w:rsidRDefault="00311030" w:rsidP="00311030">
    <w:pPr>
      <w:spacing w:line="276" w:lineRule="auto"/>
      <w:ind w:left="2608" w:right="-568"/>
      <w:rPr>
        <w:color w:val="211D1E"/>
        <w:sz w:val="14"/>
        <w:szCs w:val="14"/>
      </w:rPr>
    </w:pPr>
    <w:r>
      <w:rPr>
        <w:rStyle w:val="Alatunniste1"/>
      </w:rPr>
      <w:t xml:space="preserve">Posti-, käynti- ja laskutusosoite Saaristokatu 7, 70620 Kuopio     Y-tunnus </w:t>
    </w:r>
    <w:proofErr w:type="gramStart"/>
    <w:r>
      <w:rPr>
        <w:rStyle w:val="Alatunniste1"/>
      </w:rPr>
      <w:t>2947618-4</w:t>
    </w:r>
    <w:proofErr w:type="gram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ECBE63" w14:textId="77777777" w:rsidR="00D14AE5" w:rsidRDefault="00D14AE5" w:rsidP="00A76A31">
      <w:pPr>
        <w:spacing w:after="0" w:line="240" w:lineRule="auto"/>
      </w:pPr>
      <w:r>
        <w:separator/>
      </w:r>
    </w:p>
  </w:footnote>
  <w:footnote w:type="continuationSeparator" w:id="0">
    <w:p w14:paraId="12A2A03D" w14:textId="77777777" w:rsidR="00D14AE5" w:rsidRDefault="00D14AE5" w:rsidP="00A76A31">
      <w:pPr>
        <w:spacing w:after="0" w:line="240" w:lineRule="auto"/>
      </w:pPr>
      <w:r>
        <w:continuationSeparator/>
      </w:r>
    </w:p>
  </w:footnote>
  <w:footnote w:type="continuationNotice" w:id="1">
    <w:p w14:paraId="422715E1" w14:textId="77777777" w:rsidR="00D14AE5" w:rsidRDefault="00D14AE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0B5EA8" w14:textId="62248BF0" w:rsidR="00887040" w:rsidRDefault="00085F2E">
    <w:pPr>
      <w:pStyle w:val="Yltunniste"/>
    </w:pPr>
    <w:r>
      <w:rPr>
        <w:noProof/>
        <w:lang w:eastAsia="fi-FI"/>
      </w:rPr>
      <w:drawing>
        <wp:anchor distT="0" distB="0" distL="114300" distR="114300" simplePos="0" relativeHeight="251658240" behindDoc="0" locked="0" layoutInCell="1" allowOverlap="1" wp14:anchorId="2FBEC5BF" wp14:editId="44B4FE63">
          <wp:simplePos x="0" y="0"/>
          <wp:positionH relativeFrom="column">
            <wp:posOffset>39147</wp:posOffset>
          </wp:positionH>
          <wp:positionV relativeFrom="paragraph">
            <wp:posOffset>52070</wp:posOffset>
          </wp:positionV>
          <wp:extent cx="718820" cy="718820"/>
          <wp:effectExtent l="0" t="0" r="5080" b="5080"/>
          <wp:wrapNone/>
          <wp:docPr id="2" name="Kuv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Kuva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8820" cy="7188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621E1">
      <w:tab/>
    </w:r>
    <w:r w:rsidR="008621E1">
      <w:tab/>
      <w:t>Varkaus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B6C24"/>
    <w:multiLevelType w:val="hybridMultilevel"/>
    <w:tmpl w:val="DD6AB87A"/>
    <w:lvl w:ilvl="0" w:tplc="C2326F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41047B4">
      <w:start w:val="1156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EF695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9C0B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52616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07878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7AE94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BB0A4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CA26B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1FB17A6"/>
    <w:multiLevelType w:val="hybridMultilevel"/>
    <w:tmpl w:val="BF549DBC"/>
    <w:lvl w:ilvl="0" w:tplc="A950D068">
      <w:start w:val="1"/>
      <w:numFmt w:val="decimal"/>
      <w:lvlText w:val="%1."/>
      <w:lvlJc w:val="left"/>
      <w:pPr>
        <w:ind w:left="1664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2384" w:hanging="360"/>
      </w:pPr>
    </w:lvl>
    <w:lvl w:ilvl="2" w:tplc="040B001B" w:tentative="1">
      <w:start w:val="1"/>
      <w:numFmt w:val="lowerRoman"/>
      <w:lvlText w:val="%3."/>
      <w:lvlJc w:val="right"/>
      <w:pPr>
        <w:ind w:left="3104" w:hanging="180"/>
      </w:pPr>
    </w:lvl>
    <w:lvl w:ilvl="3" w:tplc="040B000F" w:tentative="1">
      <w:start w:val="1"/>
      <w:numFmt w:val="decimal"/>
      <w:lvlText w:val="%4."/>
      <w:lvlJc w:val="left"/>
      <w:pPr>
        <w:ind w:left="3824" w:hanging="360"/>
      </w:pPr>
    </w:lvl>
    <w:lvl w:ilvl="4" w:tplc="040B0019" w:tentative="1">
      <w:start w:val="1"/>
      <w:numFmt w:val="lowerLetter"/>
      <w:lvlText w:val="%5."/>
      <w:lvlJc w:val="left"/>
      <w:pPr>
        <w:ind w:left="4544" w:hanging="360"/>
      </w:pPr>
    </w:lvl>
    <w:lvl w:ilvl="5" w:tplc="040B001B" w:tentative="1">
      <w:start w:val="1"/>
      <w:numFmt w:val="lowerRoman"/>
      <w:lvlText w:val="%6."/>
      <w:lvlJc w:val="right"/>
      <w:pPr>
        <w:ind w:left="5264" w:hanging="180"/>
      </w:pPr>
    </w:lvl>
    <w:lvl w:ilvl="6" w:tplc="040B000F" w:tentative="1">
      <w:start w:val="1"/>
      <w:numFmt w:val="decimal"/>
      <w:lvlText w:val="%7."/>
      <w:lvlJc w:val="left"/>
      <w:pPr>
        <w:ind w:left="5984" w:hanging="360"/>
      </w:pPr>
    </w:lvl>
    <w:lvl w:ilvl="7" w:tplc="040B0019" w:tentative="1">
      <w:start w:val="1"/>
      <w:numFmt w:val="lowerLetter"/>
      <w:lvlText w:val="%8."/>
      <w:lvlJc w:val="left"/>
      <w:pPr>
        <w:ind w:left="6704" w:hanging="360"/>
      </w:pPr>
    </w:lvl>
    <w:lvl w:ilvl="8" w:tplc="040B001B" w:tentative="1">
      <w:start w:val="1"/>
      <w:numFmt w:val="lowerRoman"/>
      <w:lvlText w:val="%9."/>
      <w:lvlJc w:val="right"/>
      <w:pPr>
        <w:ind w:left="7424" w:hanging="180"/>
      </w:pPr>
    </w:lvl>
  </w:abstractNum>
  <w:abstractNum w:abstractNumId="2" w15:restartNumberingAfterBreak="0">
    <w:nsid w:val="09BC0FB9"/>
    <w:multiLevelType w:val="hybridMultilevel"/>
    <w:tmpl w:val="DC30AF18"/>
    <w:lvl w:ilvl="0" w:tplc="ED149ED4">
      <w:start w:val="1"/>
      <w:numFmt w:val="decimal"/>
      <w:lvlText w:val="%1."/>
      <w:lvlJc w:val="left"/>
      <w:pPr>
        <w:ind w:left="1664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2384" w:hanging="360"/>
      </w:pPr>
    </w:lvl>
    <w:lvl w:ilvl="2" w:tplc="040B001B" w:tentative="1">
      <w:start w:val="1"/>
      <w:numFmt w:val="lowerRoman"/>
      <w:lvlText w:val="%3."/>
      <w:lvlJc w:val="right"/>
      <w:pPr>
        <w:ind w:left="3104" w:hanging="180"/>
      </w:pPr>
    </w:lvl>
    <w:lvl w:ilvl="3" w:tplc="040B000F" w:tentative="1">
      <w:start w:val="1"/>
      <w:numFmt w:val="decimal"/>
      <w:lvlText w:val="%4."/>
      <w:lvlJc w:val="left"/>
      <w:pPr>
        <w:ind w:left="3824" w:hanging="360"/>
      </w:pPr>
    </w:lvl>
    <w:lvl w:ilvl="4" w:tplc="040B0019" w:tentative="1">
      <w:start w:val="1"/>
      <w:numFmt w:val="lowerLetter"/>
      <w:lvlText w:val="%5."/>
      <w:lvlJc w:val="left"/>
      <w:pPr>
        <w:ind w:left="4544" w:hanging="360"/>
      </w:pPr>
    </w:lvl>
    <w:lvl w:ilvl="5" w:tplc="040B001B" w:tentative="1">
      <w:start w:val="1"/>
      <w:numFmt w:val="lowerRoman"/>
      <w:lvlText w:val="%6."/>
      <w:lvlJc w:val="right"/>
      <w:pPr>
        <w:ind w:left="5264" w:hanging="180"/>
      </w:pPr>
    </w:lvl>
    <w:lvl w:ilvl="6" w:tplc="040B000F" w:tentative="1">
      <w:start w:val="1"/>
      <w:numFmt w:val="decimal"/>
      <w:lvlText w:val="%7."/>
      <w:lvlJc w:val="left"/>
      <w:pPr>
        <w:ind w:left="5984" w:hanging="360"/>
      </w:pPr>
    </w:lvl>
    <w:lvl w:ilvl="7" w:tplc="040B0019" w:tentative="1">
      <w:start w:val="1"/>
      <w:numFmt w:val="lowerLetter"/>
      <w:lvlText w:val="%8."/>
      <w:lvlJc w:val="left"/>
      <w:pPr>
        <w:ind w:left="6704" w:hanging="360"/>
      </w:pPr>
    </w:lvl>
    <w:lvl w:ilvl="8" w:tplc="040B001B" w:tentative="1">
      <w:start w:val="1"/>
      <w:numFmt w:val="lowerRoman"/>
      <w:lvlText w:val="%9."/>
      <w:lvlJc w:val="right"/>
      <w:pPr>
        <w:ind w:left="7424" w:hanging="180"/>
      </w:pPr>
    </w:lvl>
  </w:abstractNum>
  <w:abstractNum w:abstractNumId="3" w15:restartNumberingAfterBreak="0">
    <w:nsid w:val="3A823A71"/>
    <w:multiLevelType w:val="hybridMultilevel"/>
    <w:tmpl w:val="856C2938"/>
    <w:lvl w:ilvl="0" w:tplc="040B0001">
      <w:start w:val="1"/>
      <w:numFmt w:val="bullet"/>
      <w:lvlText w:val=""/>
      <w:lvlJc w:val="left"/>
      <w:pPr>
        <w:ind w:left="2024" w:hanging="360"/>
      </w:pPr>
      <w:rPr>
        <w:rFonts w:ascii="Symbol" w:hAnsi="Symbol" w:hint="default"/>
      </w:rPr>
    </w:lvl>
    <w:lvl w:ilvl="1" w:tplc="040B0003">
      <w:start w:val="1"/>
      <w:numFmt w:val="bullet"/>
      <w:lvlText w:val="o"/>
      <w:lvlJc w:val="left"/>
      <w:pPr>
        <w:ind w:left="274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46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418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90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62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34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706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784" w:hanging="360"/>
      </w:pPr>
      <w:rPr>
        <w:rFonts w:ascii="Wingdings" w:hAnsi="Wingdings" w:hint="default"/>
      </w:rPr>
    </w:lvl>
  </w:abstractNum>
  <w:abstractNum w:abstractNumId="4" w15:restartNumberingAfterBreak="0">
    <w:nsid w:val="46FA18C5"/>
    <w:multiLevelType w:val="hybridMultilevel"/>
    <w:tmpl w:val="F49EDD02"/>
    <w:lvl w:ilvl="0" w:tplc="040B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B77E68"/>
    <w:multiLevelType w:val="hybridMultilevel"/>
    <w:tmpl w:val="47665FD8"/>
    <w:lvl w:ilvl="0" w:tplc="040B0001">
      <w:start w:val="1"/>
      <w:numFmt w:val="bullet"/>
      <w:lvlText w:val=""/>
      <w:lvlJc w:val="left"/>
      <w:pPr>
        <w:ind w:left="2024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274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46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418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90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62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34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706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784" w:hanging="360"/>
      </w:pPr>
      <w:rPr>
        <w:rFonts w:ascii="Wingdings" w:hAnsi="Wingdings" w:hint="default"/>
      </w:rPr>
    </w:lvl>
  </w:abstractNum>
  <w:num w:numId="1" w16cid:durableId="1976328299">
    <w:abstractNumId w:val="2"/>
  </w:num>
  <w:num w:numId="2" w16cid:durableId="910849962">
    <w:abstractNumId w:val="3"/>
  </w:num>
  <w:num w:numId="3" w16cid:durableId="517932097">
    <w:abstractNumId w:val="5"/>
  </w:num>
  <w:num w:numId="4" w16cid:durableId="1407724517">
    <w:abstractNumId w:val="1"/>
  </w:num>
  <w:num w:numId="5" w16cid:durableId="1400595590">
    <w:abstractNumId w:val="4"/>
  </w:num>
  <w:num w:numId="6" w16cid:durableId="7318505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removeDateAndTime/>
  <w:proofState w:spelling="clean" w:grammar="clean"/>
  <w:attachedTemplate r:id="rId1"/>
  <w:documentProtection w:edit="forms" w:enforcement="1" w:cryptProviderType="rsaAES" w:cryptAlgorithmClass="hash" w:cryptAlgorithmType="typeAny" w:cryptAlgorithmSid="14" w:cryptSpinCount="100000" w:hash="r0aiopn/z9iVLhyXlIxt2ntYZxThPfS/JKWxzJflkp5QRMzUUAkDJ13fiyImnpipI1XpElmo5u7uvJBRpg73ow==" w:salt="ATZBf/rxHILHQihvNXQ1Xg==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16E"/>
    <w:rsid w:val="00003D0A"/>
    <w:rsid w:val="00020EE0"/>
    <w:rsid w:val="000305F7"/>
    <w:rsid w:val="00060CB7"/>
    <w:rsid w:val="00085F2E"/>
    <w:rsid w:val="000908D2"/>
    <w:rsid w:val="000955B5"/>
    <w:rsid w:val="000A2BB2"/>
    <w:rsid w:val="000C3077"/>
    <w:rsid w:val="000F5B20"/>
    <w:rsid w:val="001035F5"/>
    <w:rsid w:val="00132F5D"/>
    <w:rsid w:val="00145E65"/>
    <w:rsid w:val="0015411E"/>
    <w:rsid w:val="002052E0"/>
    <w:rsid w:val="00260B43"/>
    <w:rsid w:val="00270E8D"/>
    <w:rsid w:val="002A0710"/>
    <w:rsid w:val="002A616B"/>
    <w:rsid w:val="002A795C"/>
    <w:rsid w:val="002B492C"/>
    <w:rsid w:val="002C5215"/>
    <w:rsid w:val="002E5C95"/>
    <w:rsid w:val="003042A3"/>
    <w:rsid w:val="00311030"/>
    <w:rsid w:val="003115B1"/>
    <w:rsid w:val="00332C78"/>
    <w:rsid w:val="00343D6E"/>
    <w:rsid w:val="003758D5"/>
    <w:rsid w:val="003922C3"/>
    <w:rsid w:val="00393C1F"/>
    <w:rsid w:val="003C42E0"/>
    <w:rsid w:val="003F36DA"/>
    <w:rsid w:val="0040616E"/>
    <w:rsid w:val="00420F81"/>
    <w:rsid w:val="00453110"/>
    <w:rsid w:val="0050140F"/>
    <w:rsid w:val="00545C32"/>
    <w:rsid w:val="005539AE"/>
    <w:rsid w:val="005A737F"/>
    <w:rsid w:val="00631B70"/>
    <w:rsid w:val="006368E3"/>
    <w:rsid w:val="006C14DB"/>
    <w:rsid w:val="007015D3"/>
    <w:rsid w:val="007A7FA1"/>
    <w:rsid w:val="00800768"/>
    <w:rsid w:val="00810689"/>
    <w:rsid w:val="00820EB2"/>
    <w:rsid w:val="00830604"/>
    <w:rsid w:val="0085561D"/>
    <w:rsid w:val="00860360"/>
    <w:rsid w:val="008621E1"/>
    <w:rsid w:val="00876752"/>
    <w:rsid w:val="008773D3"/>
    <w:rsid w:val="0088218F"/>
    <w:rsid w:val="00887040"/>
    <w:rsid w:val="008D2E5D"/>
    <w:rsid w:val="008D7F15"/>
    <w:rsid w:val="00907A9E"/>
    <w:rsid w:val="009175D1"/>
    <w:rsid w:val="009449F8"/>
    <w:rsid w:val="00945506"/>
    <w:rsid w:val="00966497"/>
    <w:rsid w:val="009707CA"/>
    <w:rsid w:val="00986F87"/>
    <w:rsid w:val="00992377"/>
    <w:rsid w:val="009A1400"/>
    <w:rsid w:val="009A2CF8"/>
    <w:rsid w:val="009F2C17"/>
    <w:rsid w:val="00A054E6"/>
    <w:rsid w:val="00A06D53"/>
    <w:rsid w:val="00A35685"/>
    <w:rsid w:val="00A600D2"/>
    <w:rsid w:val="00A76A31"/>
    <w:rsid w:val="00AB0627"/>
    <w:rsid w:val="00AB778A"/>
    <w:rsid w:val="00AC01B8"/>
    <w:rsid w:val="00AF160A"/>
    <w:rsid w:val="00B45242"/>
    <w:rsid w:val="00BB7150"/>
    <w:rsid w:val="00BC4F93"/>
    <w:rsid w:val="00BD72C2"/>
    <w:rsid w:val="00C2744E"/>
    <w:rsid w:val="00C279C0"/>
    <w:rsid w:val="00C8389F"/>
    <w:rsid w:val="00C84F99"/>
    <w:rsid w:val="00C91C04"/>
    <w:rsid w:val="00CB3AAD"/>
    <w:rsid w:val="00CB4309"/>
    <w:rsid w:val="00CD4ACE"/>
    <w:rsid w:val="00D14AE5"/>
    <w:rsid w:val="00D837F1"/>
    <w:rsid w:val="00E03408"/>
    <w:rsid w:val="00E07633"/>
    <w:rsid w:val="00E17A5F"/>
    <w:rsid w:val="00E8090B"/>
    <w:rsid w:val="00F66A41"/>
    <w:rsid w:val="00F70B56"/>
    <w:rsid w:val="00FB34F4"/>
    <w:rsid w:val="6D6B5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570BB1"/>
  <w15:docId w15:val="{BFDF59C8-1C04-4D0F-A1DF-8BE929F8E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Franklin Gothic Book" w:eastAsiaTheme="minorHAnsi" w:hAnsi="Franklin Gothic Book" w:cstheme="minorHAns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40616E"/>
    <w:rPr>
      <w:rFonts w:ascii="Arial" w:hAnsi="Arial"/>
      <w:sz w:val="20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iPriority w:val="99"/>
    <w:unhideWhenUsed/>
    <w:rsid w:val="00A76A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A76A31"/>
  </w:style>
  <w:style w:type="paragraph" w:styleId="Alatunniste">
    <w:name w:val="footer"/>
    <w:basedOn w:val="Normaali"/>
    <w:link w:val="AlatunnisteChar"/>
    <w:uiPriority w:val="99"/>
    <w:unhideWhenUsed/>
    <w:rsid w:val="00A76A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A76A31"/>
  </w:style>
  <w:style w:type="paragraph" w:styleId="Seliteteksti">
    <w:name w:val="Balloon Text"/>
    <w:basedOn w:val="Normaali"/>
    <w:link w:val="SelitetekstiChar"/>
    <w:uiPriority w:val="99"/>
    <w:semiHidden/>
    <w:unhideWhenUsed/>
    <w:rsid w:val="003758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3758D5"/>
    <w:rPr>
      <w:rFonts w:ascii="Tahoma" w:hAnsi="Tahoma" w:cs="Tahoma"/>
      <w:sz w:val="16"/>
      <w:szCs w:val="16"/>
    </w:rPr>
  </w:style>
  <w:style w:type="character" w:styleId="Hyperlinkki">
    <w:name w:val="Hyperlink"/>
    <w:basedOn w:val="Kappaleenoletusfontti"/>
    <w:uiPriority w:val="99"/>
    <w:unhideWhenUsed/>
    <w:rsid w:val="00AF160A"/>
    <w:rPr>
      <w:color w:val="0563C1" w:themeColor="hyperlink"/>
      <w:u w:val="single"/>
    </w:rPr>
  </w:style>
  <w:style w:type="character" w:styleId="AvattuHyperlinkki">
    <w:name w:val="FollowedHyperlink"/>
    <w:basedOn w:val="Kappaleenoletusfontti"/>
    <w:uiPriority w:val="99"/>
    <w:semiHidden/>
    <w:unhideWhenUsed/>
    <w:rsid w:val="00AF160A"/>
    <w:rPr>
      <w:color w:val="954F72" w:themeColor="followedHyperlink"/>
      <w:u w:val="single"/>
    </w:rPr>
  </w:style>
  <w:style w:type="table" w:styleId="TaulukkoRuudukko">
    <w:name w:val="Table Grid"/>
    <w:basedOn w:val="Normaalitaulukko"/>
    <w:uiPriority w:val="39"/>
    <w:rsid w:val="004061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atkaisematonmaininta">
    <w:name w:val="Unresolved Mention"/>
    <w:basedOn w:val="Kappaleenoletusfontti"/>
    <w:uiPriority w:val="99"/>
    <w:semiHidden/>
    <w:unhideWhenUsed/>
    <w:rsid w:val="00945506"/>
    <w:rPr>
      <w:color w:val="605E5C"/>
      <w:shd w:val="clear" w:color="auto" w:fill="E1DFDD"/>
    </w:rPr>
  </w:style>
  <w:style w:type="character" w:customStyle="1" w:styleId="Alatunniste1">
    <w:name w:val="Alatunniste_1"/>
    <w:basedOn w:val="AlatunnisteChar"/>
    <w:uiPriority w:val="99"/>
    <w:rsid w:val="00311030"/>
    <w:rPr>
      <w:rFonts w:ascii="Arial" w:hAnsi="Arial"/>
      <w:color w:val="211D1E"/>
      <w:sz w:val="14"/>
      <w:szCs w:val="14"/>
    </w:rPr>
  </w:style>
  <w:style w:type="character" w:styleId="Paikkamerkkiteksti">
    <w:name w:val="Placeholder Text"/>
    <w:basedOn w:val="Kappaleenoletusfontti"/>
    <w:uiPriority w:val="99"/>
    <w:semiHidden/>
    <w:rsid w:val="009175D1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servica.fi/yhteystiedot/" TargetMode="External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V:\Asiakirjamallit%20Servica\Servica%20IMS-dokumenttipohja_2021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A72150DA-E2E1-434E-97C9-6C7D8AC64DC2}"/>
      </w:docPartPr>
      <w:docPartBody>
        <w:p w:rsidR="00C25C3A" w:rsidRDefault="005B39B1">
          <w:r w:rsidRPr="005F3B2E">
            <w:rPr>
              <w:rStyle w:val="Paikkamerkkiteksti"/>
            </w:rPr>
            <w:t>Kirjoita tekstiä napsauttamalla tai napauttamalla tätä.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rriweather-Bold">
    <w:altName w:val="Merriweather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9B1"/>
    <w:rsid w:val="00003D0A"/>
    <w:rsid w:val="005B39B1"/>
    <w:rsid w:val="00C25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i-FI" w:eastAsia="fi-FI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styleId="Paikkamerkkiteksti">
    <w:name w:val="Placeholder Text"/>
    <w:basedOn w:val="Kappaleenoletusfontti"/>
    <w:uiPriority w:val="99"/>
    <w:semiHidden/>
    <w:rsid w:val="005B39B1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A045F562AF5F054BABAADEE2BAA000ED" ma:contentTypeVersion="10" ma:contentTypeDescription="Luo uusi asiakirja." ma:contentTypeScope="" ma:versionID="907221588f5e5801d9f41f7d380128f0">
  <xsd:schema xmlns:xsd="http://www.w3.org/2001/XMLSchema" xmlns:xs="http://www.w3.org/2001/XMLSchema" xmlns:p="http://schemas.microsoft.com/office/2006/metadata/properties" xmlns:ns2="7b527777-6fe9-4265-baa4-f4e751aeb1ab" xmlns:ns3="aa672c82-f245-478c-932e-ab53912d41cb" targetNamespace="http://schemas.microsoft.com/office/2006/metadata/properties" ma:root="true" ma:fieldsID="aa512cbf0e349fdcf2f934fb7fbc19ff" ns2:_="" ns3:_="">
    <xsd:import namespace="7b527777-6fe9-4265-baa4-f4e751aeb1ab"/>
    <xsd:import namespace="aa672c82-f245-478c-932e-ab53912d41c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527777-6fe9-4265-baa4-f4e751aeb1a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672c82-f245-478c-932e-ab53912d41c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47A8CF0-29B9-4560-ADC9-464D9F7634B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6A4B69F-ED6B-4EE0-80C4-BCA32F27285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20E7B63-AF4A-4211-8E05-F411A70AF8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527777-6fe9-4265-baa4-f4e751aeb1ab"/>
    <ds:schemaRef ds:uri="aa672c82-f245-478c-932e-ab53912d41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D938980-64C1-4BFE-8F31-22DA17F9108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Servica IMS-dokumenttipohja_2021</Template>
  <TotalTime>232</TotalTime>
  <Pages>2</Pages>
  <Words>251</Words>
  <Characters>1752</Characters>
  <Application>Microsoft Office Word</Application>
  <DocSecurity>0</DocSecurity>
  <Lines>194</Lines>
  <Paragraphs>100</Paragraphs>
  <ScaleCrop>false</ScaleCrop>
  <Company/>
  <LinksUpToDate>false</LinksUpToDate>
  <CharactersWithSpaces>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Soininen Tiina</dc:creator>
  <cp:lastModifiedBy>Tuovinen Anniina</cp:lastModifiedBy>
  <cp:revision>35</cp:revision>
  <dcterms:created xsi:type="dcterms:W3CDTF">2026-02-12T07:56:00Z</dcterms:created>
  <dcterms:modified xsi:type="dcterms:W3CDTF">2026-03-20T11:42:00Z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0x010100A045F562AF5F054BABAADEE2BAA000ED</vt:lpwstr>
  </property>
</Properties>
</file>